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80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9"/>
        <w:gridCol w:w="3525"/>
        <w:gridCol w:w="1765"/>
        <w:gridCol w:w="3331"/>
      </w:tblGrid>
      <w:tr w:rsidR="00CF4E26" w:rsidRPr="00FB6F4D" w14:paraId="6FCC5190" w14:textId="77777777" w:rsidTr="00CF4E26">
        <w:tc>
          <w:tcPr>
            <w:tcW w:w="1009" w:type="pct"/>
            <w:vAlign w:val="bottom"/>
          </w:tcPr>
          <w:p w14:paraId="0DE709CF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 w:rsidRPr="00FB6F4D">
              <w:rPr>
                <w:sz w:val="24"/>
                <w:szCs w:val="24"/>
              </w:rPr>
              <w:t>Child’s Name: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737012F4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2D9402CB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B6F4D">
              <w:rPr>
                <w:sz w:val="24"/>
                <w:szCs w:val="24"/>
              </w:rPr>
              <w:t>Name Used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223BEBA8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</w:tr>
      <w:tr w:rsidR="00CF4E26" w:rsidRPr="00FB6F4D" w14:paraId="0612988A" w14:textId="77777777" w:rsidTr="00CF4E26">
        <w:tc>
          <w:tcPr>
            <w:tcW w:w="1009" w:type="pct"/>
            <w:vAlign w:val="bottom"/>
          </w:tcPr>
          <w:p w14:paraId="0C61F0BC" w14:textId="77777777" w:rsidR="00CF4E26" w:rsidRDefault="00CF4E26" w:rsidP="00CF4E26">
            <w:pPr>
              <w:rPr>
                <w:sz w:val="24"/>
                <w:szCs w:val="24"/>
              </w:rPr>
            </w:pPr>
          </w:p>
          <w:p w14:paraId="245D13AC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Sex: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21C869E1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20929FA7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DOB: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34038503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</w:tr>
      <w:tr w:rsidR="00CF4E26" w:rsidRPr="00FB6F4D" w14:paraId="4FCF7A9D" w14:textId="77777777" w:rsidTr="00CF4E26">
        <w:trPr>
          <w:trHeight w:val="576"/>
        </w:trPr>
        <w:tc>
          <w:tcPr>
            <w:tcW w:w="5000" w:type="pct"/>
            <w:gridSpan w:val="4"/>
            <w:vAlign w:val="bottom"/>
          </w:tcPr>
          <w:p w14:paraId="12728E73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Toilet Trained? </w:t>
            </w:r>
            <w:r w:rsidR="005B1E30">
              <w:rPr>
                <w:sz w:val="24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4"/>
            <w:r w:rsidR="005B1E30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="005B1E30">
              <w:rPr>
                <w:sz w:val="24"/>
                <w:szCs w:val="24"/>
              </w:rPr>
              <w:fldChar w:fldCharType="end"/>
            </w:r>
            <w:bookmarkEnd w:id="0"/>
            <w:r>
              <w:rPr>
                <w:sz w:val="24"/>
                <w:szCs w:val="24"/>
              </w:rPr>
              <w:t xml:space="preserve">Yes   </w:t>
            </w:r>
            <w:r>
              <w:rPr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21"/>
            <w:r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"/>
            <w:r>
              <w:rPr>
                <w:sz w:val="24"/>
                <w:szCs w:val="24"/>
              </w:rPr>
              <w:t xml:space="preserve"> No   </w:t>
            </w:r>
            <w:r>
              <w:rPr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2"/>
            <w:r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2"/>
            <w:r>
              <w:rPr>
                <w:sz w:val="24"/>
                <w:szCs w:val="24"/>
              </w:rPr>
              <w:t xml:space="preserve"> In Process</w:t>
            </w:r>
          </w:p>
        </w:tc>
      </w:tr>
      <w:tr w:rsidR="00CF4E26" w:rsidRPr="00FB6F4D" w14:paraId="7AC5C95D" w14:textId="77777777" w:rsidTr="00CF4E26">
        <w:tc>
          <w:tcPr>
            <w:tcW w:w="1009" w:type="pct"/>
            <w:vAlign w:val="bottom"/>
          </w:tcPr>
          <w:p w14:paraId="659FB2A6" w14:textId="77777777" w:rsidR="00CF4E26" w:rsidRPr="00CF4E26" w:rsidRDefault="00CF4E26" w:rsidP="00CF4E26">
            <w:pPr>
              <w:rPr>
                <w:sz w:val="10"/>
                <w:szCs w:val="10"/>
              </w:rPr>
            </w:pPr>
          </w:p>
          <w:p w14:paraId="3A956D6F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Allergies/Health Concerns:</w:t>
            </w:r>
          </w:p>
        </w:tc>
        <w:tc>
          <w:tcPr>
            <w:tcW w:w="3991" w:type="pct"/>
            <w:gridSpan w:val="3"/>
            <w:tcBorders>
              <w:bottom w:val="single" w:sz="4" w:space="0" w:color="auto"/>
            </w:tcBorders>
            <w:vAlign w:val="bottom"/>
          </w:tcPr>
          <w:p w14:paraId="11942114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</w:tr>
      <w:tr w:rsidR="00CF4E26" w:rsidRPr="00FB6F4D" w14:paraId="670DF302" w14:textId="77777777" w:rsidTr="00CF4E26">
        <w:tc>
          <w:tcPr>
            <w:tcW w:w="1009" w:type="pct"/>
            <w:vAlign w:val="bottom"/>
          </w:tcPr>
          <w:p w14:paraId="10CAF178" w14:textId="77777777" w:rsidR="00CF4E26" w:rsidRDefault="00CF4E26" w:rsidP="00CF4E26">
            <w:pPr>
              <w:rPr>
                <w:sz w:val="24"/>
                <w:szCs w:val="24"/>
              </w:rPr>
            </w:pPr>
          </w:p>
          <w:p w14:paraId="549E45A9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Address:</w:t>
            </w:r>
          </w:p>
        </w:tc>
        <w:tc>
          <w:tcPr>
            <w:tcW w:w="3991" w:type="pct"/>
            <w:gridSpan w:val="3"/>
            <w:tcBorders>
              <w:bottom w:val="single" w:sz="4" w:space="0" w:color="auto"/>
            </w:tcBorders>
            <w:vAlign w:val="bottom"/>
          </w:tcPr>
          <w:p w14:paraId="56E33FA8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</w:tr>
      <w:tr w:rsidR="00CF4E26" w:rsidRPr="00FB6F4D" w14:paraId="66F2AD5E" w14:textId="77777777" w:rsidTr="00CF4E26">
        <w:tc>
          <w:tcPr>
            <w:tcW w:w="1009" w:type="pct"/>
            <w:vAlign w:val="bottom"/>
          </w:tcPr>
          <w:p w14:paraId="1D3091E9" w14:textId="77777777" w:rsidR="00CF4E26" w:rsidRDefault="00CF4E26" w:rsidP="00CF4E26">
            <w:pPr>
              <w:rPr>
                <w:sz w:val="24"/>
                <w:szCs w:val="24"/>
              </w:rPr>
            </w:pPr>
          </w:p>
          <w:p w14:paraId="6B5A469F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*Parent</w:t>
            </w:r>
            <w:r w:rsidRPr="00FB6F4D">
              <w:rPr>
                <w:sz w:val="24"/>
                <w:szCs w:val="24"/>
              </w:rPr>
              <w:t xml:space="preserve"> Name: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01543DB2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17CF99C7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124B1F0B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</w:tr>
      <w:tr w:rsidR="00CF4E26" w:rsidRPr="00FB6F4D" w14:paraId="7D9B4E93" w14:textId="77777777" w:rsidTr="00CF4E26">
        <w:tc>
          <w:tcPr>
            <w:tcW w:w="1009" w:type="pct"/>
            <w:vAlign w:val="bottom"/>
          </w:tcPr>
          <w:p w14:paraId="06F1D278" w14:textId="77777777" w:rsidR="00CF4E26" w:rsidRDefault="00CF4E26" w:rsidP="00CF4E26">
            <w:pPr>
              <w:rPr>
                <w:sz w:val="24"/>
                <w:szCs w:val="24"/>
              </w:rPr>
            </w:pPr>
          </w:p>
          <w:p w14:paraId="06240343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Occupation: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2E9DE7A0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7ACBA722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Employer: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71D7C486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</w:tr>
      <w:tr w:rsidR="00CF4E26" w:rsidRPr="00FB6F4D" w14:paraId="69CEEC54" w14:textId="77777777" w:rsidTr="00CF4E26">
        <w:tc>
          <w:tcPr>
            <w:tcW w:w="1009" w:type="pct"/>
            <w:vAlign w:val="bottom"/>
          </w:tcPr>
          <w:p w14:paraId="4A224E05" w14:textId="77777777" w:rsidR="00CF4E26" w:rsidRDefault="00CF4E26" w:rsidP="00CF4E26">
            <w:pPr>
              <w:rPr>
                <w:sz w:val="24"/>
                <w:szCs w:val="24"/>
              </w:rPr>
            </w:pPr>
          </w:p>
          <w:p w14:paraId="2117EFF5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2E5D5130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4D006758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23896AB2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</w:tr>
      <w:tr w:rsidR="00CF4E26" w:rsidRPr="00FB6F4D" w14:paraId="287E72C5" w14:textId="77777777" w:rsidTr="00CF4E26">
        <w:tc>
          <w:tcPr>
            <w:tcW w:w="1009" w:type="pct"/>
            <w:vAlign w:val="bottom"/>
          </w:tcPr>
          <w:p w14:paraId="424D3F29" w14:textId="77777777" w:rsidR="00CF4E26" w:rsidRDefault="00CF4E26" w:rsidP="00CF4E26">
            <w:pPr>
              <w:rPr>
                <w:sz w:val="24"/>
                <w:szCs w:val="24"/>
              </w:rPr>
            </w:pPr>
          </w:p>
          <w:p w14:paraId="287CF045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*Parent</w:t>
            </w:r>
            <w:r w:rsidRPr="00FB6F4D">
              <w:rPr>
                <w:sz w:val="24"/>
                <w:szCs w:val="24"/>
              </w:rPr>
              <w:t xml:space="preserve"> Name: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5C1A61E1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7B29D445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0EC14B9D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</w:tr>
      <w:tr w:rsidR="00CF4E26" w:rsidRPr="00FB6F4D" w14:paraId="22AAC824" w14:textId="77777777" w:rsidTr="00CF4E26">
        <w:tc>
          <w:tcPr>
            <w:tcW w:w="1009" w:type="pct"/>
            <w:vAlign w:val="bottom"/>
          </w:tcPr>
          <w:p w14:paraId="1605B3E7" w14:textId="77777777" w:rsidR="00CF4E26" w:rsidRDefault="00CF4E26" w:rsidP="00CF4E26">
            <w:pPr>
              <w:rPr>
                <w:sz w:val="24"/>
                <w:szCs w:val="24"/>
              </w:rPr>
            </w:pPr>
          </w:p>
          <w:p w14:paraId="73D37191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Occupation: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11B8C0EA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77CD806F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Employer: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21C521B4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</w:tr>
      <w:tr w:rsidR="00CF4E26" w:rsidRPr="00FB6F4D" w14:paraId="1D9A1D33" w14:textId="77777777" w:rsidTr="00CF4E26">
        <w:tc>
          <w:tcPr>
            <w:tcW w:w="1009" w:type="pct"/>
            <w:vAlign w:val="bottom"/>
          </w:tcPr>
          <w:p w14:paraId="0CCCC713" w14:textId="77777777" w:rsidR="00CF4E26" w:rsidRDefault="00CF4E26" w:rsidP="00CF4E26">
            <w:pPr>
              <w:rPr>
                <w:sz w:val="24"/>
                <w:szCs w:val="24"/>
              </w:rPr>
            </w:pPr>
          </w:p>
          <w:p w14:paraId="26FDEE02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76A08EDA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08953005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5E5FD5CE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</w:tr>
      <w:tr w:rsidR="00CF4E26" w:rsidRPr="00FB6F4D" w14:paraId="106C6167" w14:textId="77777777" w:rsidTr="00CF4E26">
        <w:tc>
          <w:tcPr>
            <w:tcW w:w="1009" w:type="pct"/>
            <w:vAlign w:val="bottom"/>
          </w:tcPr>
          <w:p w14:paraId="3C5EED71" w14:textId="77777777" w:rsidR="00CF4E26" w:rsidRDefault="00CF4E26" w:rsidP="00CF4E26">
            <w:pPr>
              <w:rPr>
                <w:sz w:val="24"/>
                <w:szCs w:val="24"/>
              </w:rPr>
            </w:pPr>
          </w:p>
          <w:p w14:paraId="20C7DF92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Family attends church where?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2ED89D83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471F6A47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did you hear about HCP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1B3D0EC5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</w:tr>
      <w:tr w:rsidR="00CF4E26" w:rsidRPr="00FB6F4D" w14:paraId="635C6128" w14:textId="77777777" w:rsidTr="00CF4E26">
        <w:tc>
          <w:tcPr>
            <w:tcW w:w="1009" w:type="pct"/>
            <w:vAlign w:val="bottom"/>
          </w:tcPr>
          <w:p w14:paraId="28E16AFC" w14:textId="77777777" w:rsidR="00CF4E26" w:rsidRDefault="00CF4E26" w:rsidP="00CF4E26">
            <w:pPr>
              <w:rPr>
                <w:sz w:val="24"/>
                <w:szCs w:val="24"/>
              </w:rPr>
            </w:pPr>
          </w:p>
          <w:p w14:paraId="6AD212B9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Describe your</w:t>
            </w:r>
          </w:p>
        </w:tc>
        <w:tc>
          <w:tcPr>
            <w:tcW w:w="3991" w:type="pct"/>
            <w:gridSpan w:val="3"/>
            <w:tcBorders>
              <w:bottom w:val="single" w:sz="4" w:space="0" w:color="auto"/>
            </w:tcBorders>
            <w:vAlign w:val="bottom"/>
          </w:tcPr>
          <w:p w14:paraId="1825207F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</w:tr>
      <w:tr w:rsidR="00CF4E26" w:rsidRPr="00FB6F4D" w14:paraId="4103DCAC" w14:textId="77777777" w:rsidTr="00CF4E26">
        <w:tc>
          <w:tcPr>
            <w:tcW w:w="1009" w:type="pct"/>
            <w:vAlign w:val="bottom"/>
          </w:tcPr>
          <w:p w14:paraId="6A081E22" w14:textId="77777777" w:rsidR="00CF4E26" w:rsidRPr="00FB6F4D" w:rsidRDefault="00CF4E26" w:rsidP="00CF4E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child/concerns: </w:t>
            </w:r>
          </w:p>
        </w:tc>
        <w:tc>
          <w:tcPr>
            <w:tcW w:w="3991" w:type="pct"/>
            <w:gridSpan w:val="3"/>
            <w:tcBorders>
              <w:bottom w:val="single" w:sz="4" w:space="0" w:color="auto"/>
            </w:tcBorders>
            <w:vAlign w:val="bottom"/>
          </w:tcPr>
          <w:p w14:paraId="5479000D" w14:textId="77777777" w:rsidR="00CF4E26" w:rsidRPr="00FB6F4D" w:rsidRDefault="00CF4E26" w:rsidP="00CF4E26">
            <w:pPr>
              <w:rPr>
                <w:sz w:val="24"/>
                <w:szCs w:val="24"/>
              </w:rPr>
            </w:pPr>
          </w:p>
        </w:tc>
      </w:tr>
      <w:tr w:rsidR="00CF4E26" w:rsidRPr="005C5565" w14:paraId="12377CAB" w14:textId="77777777" w:rsidTr="00CF4E26">
        <w:trPr>
          <w:trHeight w:val="576"/>
        </w:trPr>
        <w:tc>
          <w:tcPr>
            <w:tcW w:w="5000" w:type="pct"/>
            <w:gridSpan w:val="4"/>
            <w:vAlign w:val="bottom"/>
          </w:tcPr>
          <w:p w14:paraId="4C35862E" w14:textId="77777777" w:rsidR="00CF4E26" w:rsidRPr="00CF4E26" w:rsidRDefault="00CF4E26" w:rsidP="00CF4E26">
            <w:pPr>
              <w:rPr>
                <w:b/>
                <w:bCs/>
                <w:sz w:val="10"/>
                <w:szCs w:val="10"/>
                <w:highlight w:val="yellow"/>
              </w:rPr>
            </w:pPr>
          </w:p>
          <w:p w14:paraId="3C69686E" w14:textId="77777777" w:rsidR="00CF4E26" w:rsidRPr="00B5043B" w:rsidRDefault="00CF4E26" w:rsidP="00A3401E">
            <w:pPr>
              <w:rPr>
                <w:b/>
                <w:bCs/>
                <w:sz w:val="24"/>
                <w:szCs w:val="24"/>
              </w:rPr>
            </w:pPr>
            <w:r w:rsidRPr="00B5043B">
              <w:rPr>
                <w:b/>
                <w:bCs/>
                <w:sz w:val="24"/>
                <w:szCs w:val="24"/>
                <w:highlight w:val="yellow"/>
              </w:rPr>
              <w:t xml:space="preserve">*Summer Camp meets for 8 weeks Monday thru Friday, 9:00 AM - 2:00 PM, beginning Monday, June </w:t>
            </w:r>
            <w:r>
              <w:rPr>
                <w:b/>
                <w:bCs/>
                <w:sz w:val="24"/>
                <w:szCs w:val="24"/>
                <w:highlight w:val="yellow"/>
              </w:rPr>
              <w:t>10</w:t>
            </w:r>
            <w:r w:rsidRPr="00B5043B">
              <w:rPr>
                <w:b/>
                <w:bCs/>
                <w:sz w:val="24"/>
                <w:szCs w:val="24"/>
                <w:highlight w:val="yellow"/>
              </w:rPr>
              <w:t xml:space="preserve">, and ending Friday, August </w:t>
            </w:r>
            <w:r>
              <w:rPr>
                <w:b/>
                <w:bCs/>
                <w:sz w:val="24"/>
                <w:szCs w:val="24"/>
                <w:highlight w:val="yellow"/>
              </w:rPr>
              <w:t>2</w:t>
            </w:r>
            <w:r w:rsidRPr="00B5043B">
              <w:rPr>
                <w:b/>
                <w:bCs/>
                <w:sz w:val="24"/>
                <w:szCs w:val="24"/>
                <w:highlight w:val="yellow"/>
              </w:rPr>
              <w:t>. (No camp July 4.)</w:t>
            </w:r>
          </w:p>
          <w:p w14:paraId="32D81602" w14:textId="77777777" w:rsidR="00CF4E26" w:rsidRPr="00CF4E26" w:rsidRDefault="00CF4E26" w:rsidP="00CF4E26">
            <w:pPr>
              <w:rPr>
                <w:b/>
                <w:bCs/>
                <w:sz w:val="10"/>
                <w:szCs w:val="10"/>
              </w:rPr>
            </w:pPr>
          </w:p>
          <w:p w14:paraId="26D12099" w14:textId="77777777" w:rsidR="00CF4E26" w:rsidRDefault="00CF4E26" w:rsidP="00CF4E2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Please indicate which program your child will attend:</w:t>
            </w:r>
          </w:p>
          <w:p w14:paraId="3FDC4734" w14:textId="77777777" w:rsidR="00CF4E26" w:rsidRPr="00BD5715" w:rsidRDefault="00676406" w:rsidP="00CF4E26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3"/>
            <w:r w:rsidR="00CF4E26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Entire Summer Camp - $1,210</w:t>
            </w:r>
            <w:r w:rsidR="00CF4E26"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="00CF4E26">
              <w:rPr>
                <w:rFonts w:ascii="Arial" w:eastAsia="Arial" w:hAnsi="Arial" w:cs="Arial"/>
                <w:sz w:val="20"/>
                <w:szCs w:val="20"/>
                <w:lang w:val="en"/>
              </w:rPr>
              <w:t>due June 10</w:t>
            </w:r>
            <w:r w:rsidR="00CF4E26" w:rsidRPr="00B5043B">
              <w:rPr>
                <w:rFonts w:ascii="Arial" w:eastAsia="Arial" w:hAnsi="Arial" w:cs="Arial"/>
                <w:sz w:val="20"/>
                <w:szCs w:val="20"/>
                <w:vertAlign w:val="superscript"/>
                <w:lang w:val="en"/>
              </w:rPr>
              <w:t>th</w:t>
            </w:r>
            <w:r w:rsidR="00CF4E26">
              <w:rPr>
                <w:rFonts w:ascii="Arial" w:eastAsia="Arial" w:hAnsi="Arial" w:cs="Arial"/>
                <w:sz w:val="20"/>
                <w:szCs w:val="20"/>
                <w:lang w:val="en"/>
              </w:rPr>
              <w:t>.</w:t>
            </w:r>
            <w:r w:rsidR="00CF4E26"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                         </w:t>
            </w:r>
          </w:p>
          <w:p w14:paraId="00A46385" w14:textId="77777777" w:rsidR="00CF4E26" w:rsidRDefault="00CF4E26" w:rsidP="00CF4E26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4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Weekly - $165 per week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billed bi-weekly and due Monday mornings in advance.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</w:p>
          <w:p w14:paraId="3D8A9FB0" w14:textId="77777777" w:rsidR="00A3401E" w:rsidRDefault="00CF4E26" w:rsidP="00CF4E26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               Please indicate which weeks your child will attend: </w:t>
            </w:r>
          </w:p>
          <w:p w14:paraId="0A1CE986" w14:textId="77777777" w:rsidR="00CF4E26" w:rsidRPr="003D446F" w:rsidRDefault="00CF4E26" w:rsidP="00CF4E26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 w:rsidR="00000000"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5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Daily - $28 per day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>due in advance of attendance. Billing frequency to be arranged with director.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                                                 </w:t>
            </w:r>
          </w:p>
        </w:tc>
      </w:tr>
    </w:tbl>
    <w:p w14:paraId="75B66E6E" w14:textId="77777777" w:rsidR="00BD5715" w:rsidRDefault="00B5043B" w:rsidP="00B5043B">
      <w:pPr>
        <w:spacing w:after="0"/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BD5715">
        <w:rPr>
          <w:sz w:val="20"/>
          <w:szCs w:val="20"/>
        </w:rPr>
        <w:t xml:space="preserve"> </w:t>
      </w:r>
      <w:r w:rsidR="00BD5715">
        <w:rPr>
          <w:b/>
          <w:bCs/>
          <w:sz w:val="20"/>
          <w:szCs w:val="20"/>
        </w:rPr>
        <w:t xml:space="preserve"> </w:t>
      </w:r>
      <w:r w:rsidR="00BD5715">
        <w:rPr>
          <w:b/>
          <w:bCs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0"/>
      <w:r w:rsidR="00BD5715">
        <w:rPr>
          <w:b/>
          <w:bCs/>
          <w:sz w:val="20"/>
          <w:szCs w:val="20"/>
        </w:rPr>
        <w:instrText xml:space="preserve"> FORMCHECKBOX </w:instrText>
      </w:r>
      <w:r w:rsidR="00000000">
        <w:rPr>
          <w:b/>
          <w:bCs/>
          <w:sz w:val="20"/>
          <w:szCs w:val="20"/>
        </w:rPr>
      </w:r>
      <w:r w:rsidR="00000000">
        <w:rPr>
          <w:b/>
          <w:bCs/>
          <w:sz w:val="20"/>
          <w:szCs w:val="20"/>
        </w:rPr>
        <w:fldChar w:fldCharType="separate"/>
      </w:r>
      <w:r w:rsidR="00BD5715">
        <w:rPr>
          <w:b/>
          <w:bCs/>
          <w:sz w:val="20"/>
          <w:szCs w:val="20"/>
        </w:rPr>
        <w:fldChar w:fldCharType="end"/>
      </w:r>
      <w:bookmarkEnd w:id="6"/>
      <w:r w:rsidR="00BD5715">
        <w:rPr>
          <w:b/>
          <w:bCs/>
          <w:sz w:val="20"/>
          <w:szCs w:val="20"/>
        </w:rPr>
        <w:t xml:space="preserve"> </w:t>
      </w:r>
      <w:r w:rsidR="00BD5715">
        <w:rPr>
          <w:sz w:val="20"/>
          <w:szCs w:val="20"/>
        </w:rPr>
        <w:t xml:space="preserve">MON   </w:t>
      </w:r>
      <w:r w:rsidR="00BD5715">
        <w:rPr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1"/>
      <w:r w:rsidR="00BD5715">
        <w:rPr>
          <w:sz w:val="20"/>
          <w:szCs w:val="20"/>
        </w:rPr>
        <w:instrText xml:space="preserve"> FORMCHECKBOX </w:instrText>
      </w:r>
      <w:r w:rsidR="00000000">
        <w:rPr>
          <w:sz w:val="20"/>
          <w:szCs w:val="20"/>
        </w:rPr>
      </w:r>
      <w:r w:rsidR="00000000">
        <w:rPr>
          <w:sz w:val="20"/>
          <w:szCs w:val="20"/>
        </w:rPr>
        <w:fldChar w:fldCharType="separate"/>
      </w:r>
      <w:r w:rsidR="00BD5715">
        <w:rPr>
          <w:sz w:val="20"/>
          <w:szCs w:val="20"/>
        </w:rPr>
        <w:fldChar w:fldCharType="end"/>
      </w:r>
      <w:bookmarkEnd w:id="7"/>
      <w:r w:rsidR="00BD5715">
        <w:rPr>
          <w:sz w:val="20"/>
          <w:szCs w:val="20"/>
        </w:rPr>
        <w:t xml:space="preserve"> TUES   </w:t>
      </w:r>
      <w:r w:rsidR="00BD5715">
        <w:rPr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2"/>
      <w:r w:rsidR="00BD5715">
        <w:rPr>
          <w:sz w:val="20"/>
          <w:szCs w:val="20"/>
        </w:rPr>
        <w:instrText xml:space="preserve"> FORMCHECKBOX </w:instrText>
      </w:r>
      <w:r w:rsidR="00000000">
        <w:rPr>
          <w:sz w:val="20"/>
          <w:szCs w:val="20"/>
        </w:rPr>
      </w:r>
      <w:r w:rsidR="00000000">
        <w:rPr>
          <w:sz w:val="20"/>
          <w:szCs w:val="20"/>
        </w:rPr>
        <w:fldChar w:fldCharType="separate"/>
      </w:r>
      <w:r w:rsidR="00BD5715">
        <w:rPr>
          <w:sz w:val="20"/>
          <w:szCs w:val="20"/>
        </w:rPr>
        <w:fldChar w:fldCharType="end"/>
      </w:r>
      <w:bookmarkEnd w:id="8"/>
      <w:r w:rsidR="00BD5715">
        <w:rPr>
          <w:sz w:val="20"/>
          <w:szCs w:val="20"/>
        </w:rPr>
        <w:t xml:space="preserve"> WED  </w:t>
      </w:r>
      <w:r w:rsidR="00BD5715">
        <w:rPr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3"/>
      <w:r w:rsidR="00BD5715">
        <w:rPr>
          <w:sz w:val="20"/>
          <w:szCs w:val="20"/>
        </w:rPr>
        <w:instrText xml:space="preserve"> FORMCHECKBOX </w:instrText>
      </w:r>
      <w:r w:rsidR="00000000">
        <w:rPr>
          <w:sz w:val="20"/>
          <w:szCs w:val="20"/>
        </w:rPr>
      </w:r>
      <w:r w:rsidR="00000000">
        <w:rPr>
          <w:sz w:val="20"/>
          <w:szCs w:val="20"/>
        </w:rPr>
        <w:fldChar w:fldCharType="separate"/>
      </w:r>
      <w:r w:rsidR="00BD5715">
        <w:rPr>
          <w:sz w:val="20"/>
          <w:szCs w:val="20"/>
        </w:rPr>
        <w:fldChar w:fldCharType="end"/>
      </w:r>
      <w:bookmarkEnd w:id="9"/>
      <w:r w:rsidR="00BD5715">
        <w:rPr>
          <w:sz w:val="20"/>
          <w:szCs w:val="20"/>
        </w:rPr>
        <w:t xml:space="preserve"> THURS   </w:t>
      </w:r>
      <w:r w:rsidR="00BD5715">
        <w:rPr>
          <w:sz w:val="20"/>
          <w:szCs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4"/>
      <w:r w:rsidR="00BD5715">
        <w:rPr>
          <w:sz w:val="20"/>
          <w:szCs w:val="20"/>
        </w:rPr>
        <w:instrText xml:space="preserve"> FORMCHECKBOX </w:instrText>
      </w:r>
      <w:r w:rsidR="00000000">
        <w:rPr>
          <w:sz w:val="20"/>
          <w:szCs w:val="20"/>
        </w:rPr>
      </w:r>
      <w:r w:rsidR="00000000">
        <w:rPr>
          <w:sz w:val="20"/>
          <w:szCs w:val="20"/>
        </w:rPr>
        <w:fldChar w:fldCharType="separate"/>
      </w:r>
      <w:r w:rsidR="00BD5715">
        <w:rPr>
          <w:sz w:val="20"/>
          <w:szCs w:val="20"/>
        </w:rPr>
        <w:fldChar w:fldCharType="end"/>
      </w:r>
      <w:bookmarkEnd w:id="10"/>
      <w:r w:rsidR="00BD5715">
        <w:rPr>
          <w:sz w:val="20"/>
          <w:szCs w:val="20"/>
        </w:rPr>
        <w:t xml:space="preserve"> FRI</w:t>
      </w:r>
    </w:p>
    <w:p w14:paraId="72B768A5" w14:textId="77777777" w:rsidR="00CF4E26" w:rsidRPr="00CF4E26" w:rsidRDefault="00CF4E26" w:rsidP="00BD5715">
      <w:pPr>
        <w:spacing w:after="0"/>
        <w:rPr>
          <w:b/>
          <w:sz w:val="10"/>
          <w:szCs w:val="10"/>
        </w:rPr>
      </w:pPr>
    </w:p>
    <w:p w14:paraId="0136775C" w14:textId="77777777" w:rsidR="002C6E33" w:rsidRDefault="00BD5715" w:rsidP="00BD5715">
      <w:pPr>
        <w:spacing w:after="0"/>
        <w:rPr>
          <w:b/>
          <w:sz w:val="24"/>
          <w:szCs w:val="24"/>
        </w:rPr>
      </w:pPr>
      <w:r w:rsidRPr="00BD5715">
        <w:rPr>
          <w:b/>
          <w:sz w:val="24"/>
          <w:szCs w:val="24"/>
        </w:rPr>
        <w:t>To enroll your child, please return this form</w:t>
      </w:r>
      <w:r w:rsidR="003D446F">
        <w:rPr>
          <w:b/>
          <w:sz w:val="24"/>
          <w:szCs w:val="24"/>
        </w:rPr>
        <w:t xml:space="preserve"> </w:t>
      </w:r>
      <w:r w:rsidR="002C6E33">
        <w:rPr>
          <w:b/>
          <w:sz w:val="24"/>
          <w:szCs w:val="24"/>
        </w:rPr>
        <w:t>in person or via email</w:t>
      </w:r>
      <w:r w:rsidR="00533D3E">
        <w:rPr>
          <w:b/>
          <w:sz w:val="24"/>
          <w:szCs w:val="24"/>
        </w:rPr>
        <w:t xml:space="preserve"> to </w:t>
      </w:r>
      <w:hyperlink r:id="rId10" w:history="1">
        <w:r w:rsidR="00533D3E" w:rsidRPr="001A636E">
          <w:rPr>
            <w:rStyle w:val="Hyperlink"/>
            <w:b/>
            <w:sz w:val="24"/>
            <w:szCs w:val="24"/>
          </w:rPr>
          <w:t>hcpdirector@gmail.com</w:t>
        </w:r>
      </w:hyperlink>
      <w:r w:rsidR="002C6E33">
        <w:rPr>
          <w:b/>
          <w:sz w:val="24"/>
          <w:szCs w:val="24"/>
        </w:rPr>
        <w:t>.</w:t>
      </w:r>
    </w:p>
    <w:p w14:paraId="218DA9D0" w14:textId="77777777" w:rsidR="00B5043B" w:rsidRPr="00B5043B" w:rsidRDefault="00533D3E" w:rsidP="00BD571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 $110 deposit, which will be</w:t>
      </w:r>
      <w:r w:rsidR="00CF4E2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credited toward summer payments, will be billed </w:t>
      </w:r>
      <w:r w:rsidRPr="00BD5715">
        <w:rPr>
          <w:b/>
          <w:sz w:val="24"/>
          <w:szCs w:val="24"/>
        </w:rPr>
        <w:t>via the Brightwheel</w:t>
      </w:r>
      <w:r>
        <w:rPr>
          <w:b/>
          <w:sz w:val="24"/>
          <w:szCs w:val="24"/>
        </w:rPr>
        <w:t xml:space="preserve"> billing</w:t>
      </w:r>
      <w:r w:rsidRPr="00BD5715">
        <w:rPr>
          <w:b/>
          <w:sz w:val="24"/>
          <w:szCs w:val="24"/>
        </w:rPr>
        <w:t xml:space="preserve"> app</w:t>
      </w:r>
      <w:r>
        <w:rPr>
          <w:b/>
          <w:sz w:val="24"/>
          <w:szCs w:val="24"/>
        </w:rPr>
        <w:t xml:space="preserve"> upon receipt of application.</w:t>
      </w:r>
    </w:p>
    <w:p w14:paraId="52B85C8A" w14:textId="77777777" w:rsidR="00CF4E26" w:rsidRDefault="00BD5715" w:rsidP="00BD5715">
      <w:pPr>
        <w:spacing w:after="0"/>
        <w:rPr>
          <w:sz w:val="22"/>
          <w:szCs w:val="22"/>
        </w:rPr>
      </w:pPr>
      <w:r w:rsidRPr="00CF4E26">
        <w:rPr>
          <w:bCs/>
          <w:sz w:val="22"/>
          <w:szCs w:val="22"/>
        </w:rPr>
        <w:t>Scholarships offered based on financial need.</w:t>
      </w:r>
      <w:r w:rsidR="003D446F" w:rsidRPr="00CF4E26">
        <w:rPr>
          <w:bCs/>
          <w:sz w:val="22"/>
          <w:szCs w:val="22"/>
        </w:rPr>
        <w:t xml:space="preserve"> </w:t>
      </w:r>
      <w:r w:rsidRPr="00CF4E26">
        <w:rPr>
          <w:bCs/>
          <w:sz w:val="22"/>
          <w:szCs w:val="22"/>
        </w:rPr>
        <w:t>Ask about our sibling discounts and tuition credit for referrals!</w:t>
      </w:r>
      <w:r w:rsidR="00B5043B" w:rsidRPr="00CF4E26">
        <w:rPr>
          <w:sz w:val="22"/>
          <w:szCs w:val="22"/>
        </w:rPr>
        <w:t xml:space="preserve"> </w:t>
      </w:r>
    </w:p>
    <w:p w14:paraId="05C30685" w14:textId="77777777" w:rsidR="00BD5715" w:rsidRPr="00CF4E26" w:rsidRDefault="00B5043B" w:rsidP="00BD5715">
      <w:pPr>
        <w:spacing w:after="0"/>
        <w:rPr>
          <w:bCs/>
          <w:sz w:val="22"/>
          <w:szCs w:val="22"/>
        </w:rPr>
      </w:pPr>
      <w:r w:rsidRPr="00CF4E26">
        <w:rPr>
          <w:bCs/>
          <w:sz w:val="22"/>
          <w:szCs w:val="22"/>
        </w:rPr>
        <w:t>Would you like to give a gift to help sponsor another child? Please inquire via email.</w:t>
      </w:r>
    </w:p>
    <w:tbl>
      <w:tblPr>
        <w:tblStyle w:val="TableGrid"/>
        <w:tblW w:w="465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7"/>
        <w:gridCol w:w="4819"/>
        <w:gridCol w:w="786"/>
        <w:gridCol w:w="2245"/>
      </w:tblGrid>
      <w:tr w:rsidR="00BD5715" w:rsidRPr="00FB6F4D" w14:paraId="7137133E" w14:textId="77777777" w:rsidTr="00BD5715">
        <w:tc>
          <w:tcPr>
            <w:tcW w:w="1097" w:type="pct"/>
            <w:vAlign w:val="bottom"/>
          </w:tcPr>
          <w:p w14:paraId="25DDD929" w14:textId="77777777" w:rsidR="00BD5715" w:rsidRPr="00CF4E26" w:rsidRDefault="00BD5715" w:rsidP="000B5634">
            <w:pPr>
              <w:rPr>
                <w:b/>
                <w:bCs/>
                <w:sz w:val="15"/>
                <w:szCs w:val="15"/>
              </w:rPr>
            </w:pPr>
          </w:p>
          <w:p w14:paraId="4AE0C040" w14:textId="77777777" w:rsidR="00BD5715" w:rsidRPr="00BD5715" w:rsidRDefault="00BD5715" w:rsidP="000B5634">
            <w:pPr>
              <w:rPr>
                <w:b/>
                <w:bCs/>
                <w:sz w:val="24"/>
                <w:szCs w:val="24"/>
              </w:rPr>
            </w:pPr>
            <w:r w:rsidRPr="00BD5715">
              <w:rPr>
                <w:b/>
                <w:bCs/>
                <w:sz w:val="24"/>
                <w:szCs w:val="24"/>
              </w:rPr>
              <w:t xml:space="preserve">*Parent </w:t>
            </w:r>
            <w:r>
              <w:rPr>
                <w:b/>
                <w:bCs/>
                <w:sz w:val="24"/>
                <w:szCs w:val="24"/>
              </w:rPr>
              <w:t>Signature</w:t>
            </w:r>
            <w:r w:rsidRPr="00BD5715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396" w:type="pct"/>
            <w:tcBorders>
              <w:bottom w:val="single" w:sz="4" w:space="0" w:color="auto"/>
            </w:tcBorders>
            <w:vAlign w:val="bottom"/>
          </w:tcPr>
          <w:p w14:paraId="2B3C4698" w14:textId="77777777" w:rsidR="00BD5715" w:rsidRPr="00FB6F4D" w:rsidRDefault="00BD5715" w:rsidP="000B5634">
            <w:pPr>
              <w:rPr>
                <w:sz w:val="24"/>
                <w:szCs w:val="24"/>
              </w:rPr>
            </w:pPr>
          </w:p>
        </w:tc>
        <w:tc>
          <w:tcPr>
            <w:tcW w:w="391" w:type="pct"/>
            <w:vAlign w:val="bottom"/>
          </w:tcPr>
          <w:p w14:paraId="426D0BE9" w14:textId="77777777" w:rsidR="00BD5715" w:rsidRPr="00BD5715" w:rsidRDefault="00BD5715" w:rsidP="00BD5715">
            <w:pPr>
              <w:ind w:left="184" w:hanging="18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Date: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vAlign w:val="bottom"/>
          </w:tcPr>
          <w:p w14:paraId="6C6EC98D" w14:textId="77777777" w:rsidR="00BD5715" w:rsidRPr="00FB6F4D" w:rsidRDefault="00BD5715" w:rsidP="000B5634">
            <w:pPr>
              <w:rPr>
                <w:sz w:val="24"/>
                <w:szCs w:val="24"/>
              </w:rPr>
            </w:pPr>
          </w:p>
        </w:tc>
      </w:tr>
    </w:tbl>
    <w:p w14:paraId="68EA1673" w14:textId="77777777" w:rsidR="005C5565" w:rsidRPr="00FB6F4D" w:rsidRDefault="00B5043B" w:rsidP="00BD5715">
      <w:pPr>
        <w:pStyle w:val="NoSpacing"/>
        <w:rPr>
          <w:sz w:val="24"/>
          <w:szCs w:val="24"/>
        </w:rPr>
      </w:pPr>
      <w:r w:rsidRPr="00B5043B">
        <w:rPr>
          <w:sz w:val="24"/>
          <w:szCs w:val="24"/>
          <w:highlight w:val="yellow"/>
        </w:rPr>
        <w:t>Children should bring a nut-free snack and lunch each day.</w:t>
      </w:r>
    </w:p>
    <w:sectPr w:rsidR="005C5565" w:rsidRPr="00FB6F4D" w:rsidSect="00EB03EC">
      <w:headerReference w:type="default" r:id="rId11"/>
      <w:footerReference w:type="default" r:id="rId12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6CF71" w14:textId="77777777" w:rsidR="00EB03EC" w:rsidRDefault="00EB03EC" w:rsidP="00C9238F">
      <w:pPr>
        <w:spacing w:after="0" w:line="240" w:lineRule="auto"/>
      </w:pPr>
      <w:r>
        <w:separator/>
      </w:r>
    </w:p>
  </w:endnote>
  <w:endnote w:type="continuationSeparator" w:id="0">
    <w:p w14:paraId="5DFA5B18" w14:textId="77777777" w:rsidR="00EB03EC" w:rsidRDefault="00EB03E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F51BF3-F5B6-CC45-B5E9-F68630A2C36D}"/>
    <w:embedBold r:id="rId2" w:fontKey="{47C13A2C-34F1-CC41-BBAF-7B895699EB79}"/>
    <w:embedItalic r:id="rId3" w:fontKey="{FEDD7E41-A147-9445-B105-14D31D663795}"/>
    <w:embedBoldItalic r:id="rId4" w:fontKey="{72EE1E58-5D42-0446-9012-1595614CE5E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058537F3-C559-3E4A-B304-3B9F374FC145}"/>
    <w:embedBold r:id="rId6" w:fontKey="{68411639-A477-6349-9353-BCF86E353A4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32DEBABB-7198-7E4A-8645-6C667AB798C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FD0DE3E0-32C9-AB4D-90D5-B71AF9F4D4B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95F465B7-58A6-C148-8A9D-25CBC286F5B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1277BE5F-266A-D246-9893-578F111EF746}"/>
    <w:embedBold r:id="rId11" w:fontKey="{F6305A5B-CE95-BD44-B1C7-0A44BB552608}"/>
    <w:embedItalic r:id="rId12" w:fontKey="{3EEFF4B4-EE24-4343-A0E6-43DAFA029FF5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0988BFB1-EF7B-694B-8D7F-7017D28FF1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9D39908F-5322-634F-A6EE-CD605F2B38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35D875A5" w14:textId="77777777" w:rsidTr="005C5565">
      <w:tc>
        <w:tcPr>
          <w:tcW w:w="4675" w:type="dxa"/>
          <w:vAlign w:val="center"/>
        </w:tcPr>
        <w:p w14:paraId="49FEADE6" w14:textId="77777777" w:rsidR="005C5565" w:rsidRPr="00003212" w:rsidRDefault="005C5565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Application Received: _____________</w:t>
          </w:r>
        </w:p>
      </w:tc>
      <w:tc>
        <w:tcPr>
          <w:tcW w:w="4675" w:type="dxa"/>
          <w:vAlign w:val="center"/>
        </w:tcPr>
        <w:p w14:paraId="4A623D5A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C260D83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412D9" w14:textId="77777777" w:rsidR="00EB03EC" w:rsidRDefault="00EB03EC" w:rsidP="00C9238F">
      <w:pPr>
        <w:spacing w:after="0" w:line="240" w:lineRule="auto"/>
      </w:pPr>
      <w:r>
        <w:separator/>
      </w:r>
    </w:p>
  </w:footnote>
  <w:footnote w:type="continuationSeparator" w:id="0">
    <w:p w14:paraId="06446F29" w14:textId="77777777" w:rsidR="00EB03EC" w:rsidRDefault="00EB03E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731" w:type="dxa"/>
      <w:tblLook w:val="04A0" w:firstRow="1" w:lastRow="0" w:firstColumn="1" w:lastColumn="0" w:noHBand="0" w:noVBand="1"/>
    </w:tblPr>
    <w:tblGrid>
      <w:gridCol w:w="1350"/>
      <w:gridCol w:w="8000"/>
    </w:tblGrid>
    <w:tr w:rsidR="00FB6F4D" w:rsidRPr="00FB6F4D" w14:paraId="5EBD5CDE" w14:textId="77777777" w:rsidTr="00FB6F4D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152E7C71" w14:textId="77777777" w:rsidR="00576892" w:rsidRPr="00FB6F4D" w:rsidRDefault="00FB6F4D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</w:pPr>
          <w:r w:rsidRPr="00FB6F4D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  <w:drawing>
              <wp:inline distT="0" distB="0" distL="0" distR="0" wp14:anchorId="54157FD6" wp14:editId="57D6232F">
                <wp:extent cx="347024" cy="526473"/>
                <wp:effectExtent l="0" t="0" r="0" b="0"/>
                <wp:docPr id="2033592247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3592247" name="Picture 20335922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393" cy="5695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auto"/>
          <w:vAlign w:val="center"/>
        </w:tcPr>
        <w:p w14:paraId="3368CAA0" w14:textId="77777777" w:rsidR="00B5043B" w:rsidRDefault="00FB6F4D" w:rsidP="00FB6F4D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</w:pPr>
          <w:r w:rsidRPr="00FB6F4D"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  <w:t xml:space="preserve">Hillsboro Christian Preschool </w:t>
          </w:r>
        </w:p>
        <w:p w14:paraId="56323237" w14:textId="77777777" w:rsidR="00FB6F4D" w:rsidRPr="00FB6F4D" w:rsidRDefault="002C6E33" w:rsidP="00FB6F4D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</w:pPr>
          <w:r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  <w:t xml:space="preserve">Summer Camp </w:t>
          </w:r>
          <w:r w:rsidR="00FB6F4D" w:rsidRPr="00FB6F4D"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  <w:t>Application: 2024</w:t>
          </w:r>
        </w:p>
      </w:tc>
    </w:tr>
  </w:tbl>
  <w:p w14:paraId="21A09847" w14:textId="77777777" w:rsidR="00C9238F" w:rsidRPr="00FB6F4D" w:rsidRDefault="00C9238F" w:rsidP="00576892">
    <w:pPr>
      <w:pStyle w:val="NoSpacing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52439435">
    <w:abstractNumId w:val="11"/>
  </w:num>
  <w:num w:numId="2" w16cid:durableId="549420146">
    <w:abstractNumId w:val="7"/>
  </w:num>
  <w:num w:numId="3" w16cid:durableId="2032798274">
    <w:abstractNumId w:val="15"/>
  </w:num>
  <w:num w:numId="4" w16cid:durableId="1061831919">
    <w:abstractNumId w:val="12"/>
  </w:num>
  <w:num w:numId="5" w16cid:durableId="2040624469">
    <w:abstractNumId w:val="13"/>
  </w:num>
  <w:num w:numId="6" w16cid:durableId="1582566037">
    <w:abstractNumId w:val="19"/>
  </w:num>
  <w:num w:numId="7" w16cid:durableId="1448818031">
    <w:abstractNumId w:val="6"/>
  </w:num>
  <w:num w:numId="8" w16cid:durableId="1867207440">
    <w:abstractNumId w:val="10"/>
  </w:num>
  <w:num w:numId="9" w16cid:durableId="1042747891">
    <w:abstractNumId w:val="17"/>
  </w:num>
  <w:num w:numId="10" w16cid:durableId="1244952578">
    <w:abstractNumId w:val="1"/>
  </w:num>
  <w:num w:numId="11" w16cid:durableId="434442458">
    <w:abstractNumId w:val="5"/>
  </w:num>
  <w:num w:numId="12" w16cid:durableId="1792631100">
    <w:abstractNumId w:val="0"/>
  </w:num>
  <w:num w:numId="13" w16cid:durableId="2083528866">
    <w:abstractNumId w:val="2"/>
  </w:num>
  <w:num w:numId="14" w16cid:durableId="1319531683">
    <w:abstractNumId w:val="9"/>
  </w:num>
  <w:num w:numId="15" w16cid:durableId="10839661">
    <w:abstractNumId w:val="8"/>
  </w:num>
  <w:num w:numId="16" w16cid:durableId="1785884553">
    <w:abstractNumId w:val="16"/>
  </w:num>
  <w:num w:numId="17" w16cid:durableId="433938330">
    <w:abstractNumId w:val="3"/>
  </w:num>
  <w:num w:numId="18" w16cid:durableId="190920793">
    <w:abstractNumId w:val="21"/>
  </w:num>
  <w:num w:numId="19" w16cid:durableId="1632855490">
    <w:abstractNumId w:val="18"/>
  </w:num>
  <w:num w:numId="20" w16cid:durableId="1084837249">
    <w:abstractNumId w:val="14"/>
  </w:num>
  <w:num w:numId="21" w16cid:durableId="141503556">
    <w:abstractNumId w:val="20"/>
  </w:num>
  <w:num w:numId="22" w16cid:durableId="135052685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E33"/>
    <w:rsid w:val="00003212"/>
    <w:rsid w:val="00052382"/>
    <w:rsid w:val="0006568A"/>
    <w:rsid w:val="00065A07"/>
    <w:rsid w:val="00076F0F"/>
    <w:rsid w:val="00084253"/>
    <w:rsid w:val="000D1F49"/>
    <w:rsid w:val="00170922"/>
    <w:rsid w:val="001727CA"/>
    <w:rsid w:val="00192C0D"/>
    <w:rsid w:val="002C56E6"/>
    <w:rsid w:val="002C6E33"/>
    <w:rsid w:val="002D3238"/>
    <w:rsid w:val="00361E11"/>
    <w:rsid w:val="003734EA"/>
    <w:rsid w:val="003D446F"/>
    <w:rsid w:val="003F0847"/>
    <w:rsid w:val="0040090B"/>
    <w:rsid w:val="0046302A"/>
    <w:rsid w:val="0048561C"/>
    <w:rsid w:val="00487D2D"/>
    <w:rsid w:val="004B6A81"/>
    <w:rsid w:val="004D5D62"/>
    <w:rsid w:val="004E5717"/>
    <w:rsid w:val="005112D0"/>
    <w:rsid w:val="00533D3E"/>
    <w:rsid w:val="00576892"/>
    <w:rsid w:val="00577E06"/>
    <w:rsid w:val="005A3BF7"/>
    <w:rsid w:val="005B1E30"/>
    <w:rsid w:val="005C5565"/>
    <w:rsid w:val="005F2035"/>
    <w:rsid w:val="005F7990"/>
    <w:rsid w:val="0063739C"/>
    <w:rsid w:val="00676406"/>
    <w:rsid w:val="00770F25"/>
    <w:rsid w:val="007A35A8"/>
    <w:rsid w:val="007B0A85"/>
    <w:rsid w:val="007C6A52"/>
    <w:rsid w:val="0082043E"/>
    <w:rsid w:val="0082168B"/>
    <w:rsid w:val="008338BE"/>
    <w:rsid w:val="00897670"/>
    <w:rsid w:val="008B0E32"/>
    <w:rsid w:val="008E203A"/>
    <w:rsid w:val="008F35AF"/>
    <w:rsid w:val="0091229C"/>
    <w:rsid w:val="00920221"/>
    <w:rsid w:val="0092369D"/>
    <w:rsid w:val="009376C0"/>
    <w:rsid w:val="00940E73"/>
    <w:rsid w:val="0098597D"/>
    <w:rsid w:val="009F619A"/>
    <w:rsid w:val="009F6DDE"/>
    <w:rsid w:val="00A1613A"/>
    <w:rsid w:val="00A3401E"/>
    <w:rsid w:val="00A370A8"/>
    <w:rsid w:val="00AF6BFE"/>
    <w:rsid w:val="00B27BF2"/>
    <w:rsid w:val="00B5043B"/>
    <w:rsid w:val="00BD4753"/>
    <w:rsid w:val="00BD5715"/>
    <w:rsid w:val="00BD5CB1"/>
    <w:rsid w:val="00BE62EE"/>
    <w:rsid w:val="00C003BA"/>
    <w:rsid w:val="00C26236"/>
    <w:rsid w:val="00C46878"/>
    <w:rsid w:val="00C9238F"/>
    <w:rsid w:val="00C96307"/>
    <w:rsid w:val="00CA19FD"/>
    <w:rsid w:val="00CB4A51"/>
    <w:rsid w:val="00CC333E"/>
    <w:rsid w:val="00CD4532"/>
    <w:rsid w:val="00CD47B0"/>
    <w:rsid w:val="00CE6104"/>
    <w:rsid w:val="00CE7918"/>
    <w:rsid w:val="00CF4E26"/>
    <w:rsid w:val="00D16163"/>
    <w:rsid w:val="00DB3FAD"/>
    <w:rsid w:val="00E61C09"/>
    <w:rsid w:val="00EB03EC"/>
    <w:rsid w:val="00EB3B58"/>
    <w:rsid w:val="00EC7359"/>
    <w:rsid w:val="00EE3054"/>
    <w:rsid w:val="00F00606"/>
    <w:rsid w:val="00F01256"/>
    <w:rsid w:val="00F81276"/>
    <w:rsid w:val="00FB6F4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78C0C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533D3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236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hcpdirector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illsborochristianpreschool/Documents/2024-2025/24-25%20Applic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24-25 Application Form.dotx</Template>
  <TotalTime>0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2024-02-23T18:41:00Z</dcterms:created>
  <dcterms:modified xsi:type="dcterms:W3CDTF">2024-02-23T18:41:00Z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