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9"/>
        <w:gridCol w:w="3525"/>
        <w:gridCol w:w="1765"/>
        <w:gridCol w:w="3331"/>
      </w:tblGrid>
      <w:tr w:rsidR="00FB6F4D" w:rsidRPr="00FB6F4D" w14:paraId="47E4FC37" w14:textId="77777777" w:rsidTr="005C5565">
        <w:tc>
          <w:tcPr>
            <w:tcW w:w="1009" w:type="pct"/>
            <w:vAlign w:val="bottom"/>
          </w:tcPr>
          <w:p w14:paraId="00532411" w14:textId="77777777" w:rsidR="00FB6F4D" w:rsidRPr="00FB6F4D" w:rsidRDefault="00FB6F4D" w:rsidP="00BD5715">
            <w:pPr>
              <w:rPr>
                <w:sz w:val="24"/>
                <w:szCs w:val="24"/>
              </w:rPr>
            </w:pPr>
            <w:r w:rsidRPr="00FB6F4D">
              <w:rPr>
                <w:sz w:val="24"/>
                <w:szCs w:val="24"/>
              </w:rPr>
              <w:t>Child’s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109B621E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340FC662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B6F4D" w:rsidRPr="00FB6F4D">
              <w:rPr>
                <w:sz w:val="24"/>
                <w:szCs w:val="24"/>
              </w:rPr>
              <w:t>Name Used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5C3A6942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FB6F4D" w:rsidRPr="00FB6F4D" w14:paraId="08867305" w14:textId="77777777" w:rsidTr="005C5565">
        <w:tc>
          <w:tcPr>
            <w:tcW w:w="1009" w:type="pct"/>
            <w:vAlign w:val="bottom"/>
          </w:tcPr>
          <w:p w14:paraId="36ACB1C2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1A2C28E9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B2A266C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0B10C46B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DOB: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1D4C05C7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1057F1E5" w14:textId="77777777" w:rsidTr="000B5634">
        <w:trPr>
          <w:trHeight w:val="576"/>
        </w:trPr>
        <w:tc>
          <w:tcPr>
            <w:tcW w:w="5000" w:type="pct"/>
            <w:gridSpan w:val="4"/>
            <w:vAlign w:val="bottom"/>
          </w:tcPr>
          <w:p w14:paraId="28F7447C" w14:textId="77777777" w:rsidR="005C5565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Toilet Trained? </w:t>
            </w:r>
            <w:r w:rsidR="008F35AF">
              <w:rPr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 w:rsidR="008F35AF">
              <w:rPr>
                <w:sz w:val="24"/>
                <w:szCs w:val="24"/>
              </w:rPr>
              <w:instrText xml:space="preserve"> FORMCHECKBOX </w:instrText>
            </w:r>
            <w:r w:rsidR="008F35AF">
              <w:rPr>
                <w:sz w:val="24"/>
                <w:szCs w:val="24"/>
              </w:rPr>
            </w:r>
            <w:r w:rsidR="008F35AF">
              <w:rPr>
                <w:sz w:val="24"/>
                <w:szCs w:val="24"/>
              </w:rPr>
              <w:fldChar w:fldCharType="separate"/>
            </w:r>
            <w:r w:rsidR="008F35AF">
              <w:rPr>
                <w:sz w:val="24"/>
                <w:szCs w:val="24"/>
              </w:rPr>
              <w:fldChar w:fldCharType="end"/>
            </w:r>
            <w:bookmarkEnd w:id="0"/>
            <w:r>
              <w:rPr>
                <w:sz w:val="24"/>
                <w:szCs w:val="24"/>
              </w:rPr>
              <w:t xml:space="preserve"> Yes   </w:t>
            </w:r>
            <w:r w:rsidR="00BD5715">
              <w:rPr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1"/>
            <w:r w:rsidR="00BD5715">
              <w:rPr>
                <w:sz w:val="24"/>
                <w:szCs w:val="24"/>
              </w:rPr>
              <w:instrText xml:space="preserve"> FORMCHECKBOX </w:instrText>
            </w:r>
            <w:r w:rsidR="00BD5715">
              <w:rPr>
                <w:sz w:val="24"/>
                <w:szCs w:val="24"/>
              </w:rPr>
            </w:r>
            <w:r w:rsidR="00BD5715">
              <w:rPr>
                <w:sz w:val="24"/>
                <w:szCs w:val="24"/>
              </w:rPr>
              <w:fldChar w:fldCharType="separate"/>
            </w:r>
            <w:r w:rsidR="00BD5715">
              <w:rPr>
                <w:sz w:val="24"/>
                <w:szCs w:val="24"/>
              </w:rPr>
              <w:fldChar w:fldCharType="end"/>
            </w:r>
            <w:bookmarkEnd w:id="1"/>
            <w:r>
              <w:rPr>
                <w:sz w:val="24"/>
                <w:szCs w:val="24"/>
              </w:rPr>
              <w:t xml:space="preserve"> No   </w:t>
            </w:r>
            <w:r w:rsidR="00BD5715">
              <w:rPr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2"/>
            <w:r w:rsidR="00BD5715">
              <w:rPr>
                <w:sz w:val="24"/>
                <w:szCs w:val="24"/>
              </w:rPr>
              <w:instrText xml:space="preserve"> FORMCHECKBOX </w:instrText>
            </w:r>
            <w:r w:rsidR="00BD5715">
              <w:rPr>
                <w:sz w:val="24"/>
                <w:szCs w:val="24"/>
              </w:rPr>
            </w:r>
            <w:r w:rsidR="00BD5715">
              <w:rPr>
                <w:sz w:val="24"/>
                <w:szCs w:val="24"/>
              </w:rPr>
              <w:fldChar w:fldCharType="separate"/>
            </w:r>
            <w:r w:rsidR="00BD5715">
              <w:rPr>
                <w:sz w:val="24"/>
                <w:szCs w:val="24"/>
              </w:rPr>
              <w:fldChar w:fldCharType="end"/>
            </w:r>
            <w:bookmarkEnd w:id="2"/>
            <w:r>
              <w:rPr>
                <w:sz w:val="24"/>
                <w:szCs w:val="24"/>
              </w:rPr>
              <w:t xml:space="preserve"> In Process</w:t>
            </w:r>
          </w:p>
          <w:p w14:paraId="310B0F55" w14:textId="77777777" w:rsidR="00BD5715" w:rsidRPr="00FB6F4D" w:rsidRDefault="00BD5715" w:rsidP="00BD5715">
            <w:pPr>
              <w:rPr>
                <w:sz w:val="24"/>
                <w:szCs w:val="24"/>
              </w:rPr>
            </w:pPr>
          </w:p>
        </w:tc>
      </w:tr>
      <w:tr w:rsidR="00FB6F4D" w:rsidRPr="00FB6F4D" w14:paraId="79598BB6" w14:textId="77777777" w:rsidTr="005C5565">
        <w:tc>
          <w:tcPr>
            <w:tcW w:w="1009" w:type="pct"/>
            <w:vAlign w:val="bottom"/>
          </w:tcPr>
          <w:p w14:paraId="18E792A5" w14:textId="77777777" w:rsidR="00FB6F4D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Allergies/Health Concerns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06F17D1E" w14:textId="77777777" w:rsidR="00FB6F4D" w:rsidRPr="00FB6F4D" w:rsidRDefault="00FB6F4D" w:rsidP="00BD5715">
            <w:pPr>
              <w:rPr>
                <w:sz w:val="24"/>
                <w:szCs w:val="24"/>
              </w:rPr>
            </w:pPr>
          </w:p>
        </w:tc>
      </w:tr>
      <w:tr w:rsidR="00C9238F" w:rsidRPr="00FB6F4D" w14:paraId="60F93DB6" w14:textId="77777777" w:rsidTr="005C5565">
        <w:tc>
          <w:tcPr>
            <w:tcW w:w="1009" w:type="pct"/>
            <w:vAlign w:val="bottom"/>
          </w:tcPr>
          <w:p w14:paraId="7B51BE93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0A08F82E" w14:textId="77777777" w:rsidR="00C9238F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Address: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1525AA0C" w14:textId="77777777" w:rsidR="00C9238F" w:rsidRPr="00FB6F4D" w:rsidRDefault="00C9238F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74610DA5" w14:textId="77777777" w:rsidTr="000B5634">
        <w:tc>
          <w:tcPr>
            <w:tcW w:w="1009" w:type="pct"/>
            <w:vAlign w:val="bottom"/>
          </w:tcPr>
          <w:p w14:paraId="54C16787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1AAD7BEA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0C7779A2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5E81E31D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37F2B045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635FAE93" w14:textId="77777777" w:rsidTr="000B5634">
        <w:tc>
          <w:tcPr>
            <w:tcW w:w="1009" w:type="pct"/>
            <w:vAlign w:val="bottom"/>
          </w:tcPr>
          <w:p w14:paraId="4A557731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4BCA5D34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2D667BE4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FABB82A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09C4F109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49D7E6D6" w14:textId="77777777" w:rsidTr="000B5634">
        <w:tc>
          <w:tcPr>
            <w:tcW w:w="1009" w:type="pct"/>
            <w:vAlign w:val="bottom"/>
          </w:tcPr>
          <w:p w14:paraId="68B9221B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215E4472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38748CB3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6A468D36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2FA436D2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47688885" w14:textId="77777777" w:rsidTr="000B5634">
        <w:tc>
          <w:tcPr>
            <w:tcW w:w="1009" w:type="pct"/>
            <w:vAlign w:val="bottom"/>
          </w:tcPr>
          <w:p w14:paraId="7ABF83B1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202C2958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*Parent</w:t>
            </w:r>
            <w:r w:rsidRPr="00FB6F4D">
              <w:rPr>
                <w:sz w:val="24"/>
                <w:szCs w:val="24"/>
              </w:rPr>
              <w:t xml:space="preserve"> Name: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593ADB2D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41F72EC1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42C9810C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7FE19330" w14:textId="77777777" w:rsidTr="000B5634">
        <w:tc>
          <w:tcPr>
            <w:tcW w:w="1009" w:type="pct"/>
            <w:vAlign w:val="bottom"/>
          </w:tcPr>
          <w:p w14:paraId="104A2405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07549528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Occupation: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52EAE1FE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17ECAB89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Employer: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6D7D6D93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670202F9" w14:textId="77777777" w:rsidTr="000B5634">
        <w:tc>
          <w:tcPr>
            <w:tcW w:w="1009" w:type="pct"/>
            <w:vAlign w:val="bottom"/>
          </w:tcPr>
          <w:p w14:paraId="0BD8A322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10F70B39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Number: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70764233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03D69D16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5B550086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5C5565" w:rsidRPr="00FB6F4D" w14:paraId="75094D66" w14:textId="77777777" w:rsidTr="000B5634">
        <w:tc>
          <w:tcPr>
            <w:tcW w:w="1009" w:type="pct"/>
            <w:vAlign w:val="bottom"/>
          </w:tcPr>
          <w:p w14:paraId="5338F2AE" w14:textId="77777777" w:rsidR="005C5565" w:rsidRDefault="005C5565" w:rsidP="00BD5715">
            <w:pPr>
              <w:rPr>
                <w:sz w:val="24"/>
                <w:szCs w:val="24"/>
              </w:rPr>
            </w:pPr>
          </w:p>
          <w:p w14:paraId="4AC2F073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attends church where?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338F538E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  <w:tc>
          <w:tcPr>
            <w:tcW w:w="817" w:type="pct"/>
            <w:vAlign w:val="bottom"/>
          </w:tcPr>
          <w:p w14:paraId="1C853805" w14:textId="77777777" w:rsidR="005C5565" w:rsidRPr="00FB6F4D" w:rsidRDefault="005C556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you hear about HCP</w:t>
            </w:r>
          </w:p>
        </w:tc>
        <w:tc>
          <w:tcPr>
            <w:tcW w:w="1542" w:type="pct"/>
            <w:tcBorders>
              <w:bottom w:val="single" w:sz="4" w:space="0" w:color="auto"/>
            </w:tcBorders>
            <w:vAlign w:val="bottom"/>
          </w:tcPr>
          <w:p w14:paraId="3DC2CB98" w14:textId="77777777" w:rsidR="005C5565" w:rsidRPr="00FB6F4D" w:rsidRDefault="005C5565" w:rsidP="00BD5715">
            <w:pPr>
              <w:rPr>
                <w:sz w:val="24"/>
                <w:szCs w:val="24"/>
              </w:rPr>
            </w:pPr>
          </w:p>
        </w:tc>
      </w:tr>
      <w:tr w:rsidR="00BD5715" w:rsidRPr="00FB6F4D" w14:paraId="5FD6BE6B" w14:textId="77777777" w:rsidTr="000B5634">
        <w:tc>
          <w:tcPr>
            <w:tcW w:w="1009" w:type="pct"/>
            <w:vAlign w:val="bottom"/>
          </w:tcPr>
          <w:p w14:paraId="00EB3154" w14:textId="77777777" w:rsidR="00BD5715" w:rsidRDefault="00BD5715" w:rsidP="000B5634">
            <w:pPr>
              <w:rPr>
                <w:sz w:val="24"/>
                <w:szCs w:val="24"/>
              </w:rPr>
            </w:pPr>
          </w:p>
          <w:p w14:paraId="59D00CF3" w14:textId="77777777" w:rsidR="00BD5715" w:rsidRPr="00FB6F4D" w:rsidRDefault="00BD5715" w:rsidP="000B56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Briefly describe 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1D8DB147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</w:tr>
      <w:tr w:rsidR="00C9238F" w:rsidRPr="00FB6F4D" w14:paraId="059CAFB8" w14:textId="77777777" w:rsidTr="005C5565">
        <w:tc>
          <w:tcPr>
            <w:tcW w:w="1009" w:type="pct"/>
            <w:vAlign w:val="bottom"/>
          </w:tcPr>
          <w:p w14:paraId="4C53EF9A" w14:textId="77777777" w:rsidR="00C9238F" w:rsidRPr="00FB6F4D" w:rsidRDefault="00BD5715" w:rsidP="00BD57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child:</w:t>
            </w:r>
            <w:r w:rsidR="005C556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91" w:type="pct"/>
            <w:gridSpan w:val="3"/>
            <w:tcBorders>
              <w:bottom w:val="single" w:sz="4" w:space="0" w:color="auto"/>
            </w:tcBorders>
            <w:vAlign w:val="bottom"/>
          </w:tcPr>
          <w:p w14:paraId="4B1BD3E4" w14:textId="77777777" w:rsidR="00C9238F" w:rsidRPr="00FB6F4D" w:rsidRDefault="00C9238F" w:rsidP="00BD5715">
            <w:pPr>
              <w:rPr>
                <w:sz w:val="24"/>
                <w:szCs w:val="24"/>
              </w:rPr>
            </w:pPr>
          </w:p>
        </w:tc>
      </w:tr>
      <w:tr w:rsidR="00C9238F" w:rsidRPr="005C5565" w14:paraId="2D795BFF" w14:textId="77777777" w:rsidTr="005C5565">
        <w:trPr>
          <w:trHeight w:val="576"/>
        </w:trPr>
        <w:tc>
          <w:tcPr>
            <w:tcW w:w="5000" w:type="pct"/>
            <w:gridSpan w:val="4"/>
            <w:vAlign w:val="bottom"/>
          </w:tcPr>
          <w:p w14:paraId="670DC9CF" w14:textId="77777777" w:rsidR="00BD5715" w:rsidRDefault="00BD5715" w:rsidP="005C5565">
            <w:pPr>
              <w:rPr>
                <w:b/>
                <w:bCs/>
                <w:sz w:val="24"/>
                <w:szCs w:val="24"/>
              </w:rPr>
            </w:pPr>
          </w:p>
          <w:p w14:paraId="1703EB3C" w14:textId="77777777" w:rsidR="005C5565" w:rsidRDefault="005C5565" w:rsidP="005C556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Please indicate which program(s) your child will attend:</w:t>
            </w:r>
          </w:p>
          <w:p w14:paraId="0C6418E5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3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5 Day Program–$3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5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5/month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4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5 Day Extended Day–add on $2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33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/month</w:t>
            </w:r>
          </w:p>
          <w:p w14:paraId="771BB03A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5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4 Day Program–$3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23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6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4 Day Extended Day–add on $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204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/month</w:t>
            </w:r>
          </w:p>
          <w:p w14:paraId="7C449342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7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3 Day Program–$2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85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7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8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3 Day Extended Day–add on $1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70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/month</w:t>
            </w:r>
          </w:p>
          <w:p w14:paraId="6DD24448" w14:textId="77777777" w:rsidR="00BD5715" w:rsidRPr="00BD5715" w:rsidRDefault="00BD5715" w:rsidP="00BD5715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9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2 Day Program–$24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7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/month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8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10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2 Day Extended Day–add on $12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5/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month</w:t>
            </w:r>
          </w:p>
          <w:p w14:paraId="3692815B" w14:textId="77777777" w:rsidR="005C5565" w:rsidRPr="003D446F" w:rsidRDefault="00BD5715" w:rsidP="003D446F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  <w:lang w:val="en"/>
              </w:rPr>
            </w:pP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                                                      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     </w: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9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instrText xml:space="preserve"> FORMCHECKBOX </w:instrText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separate"/>
            </w:r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fldChar w:fldCharType="end"/>
            </w:r>
            <w:bookmarkEnd w:id="11"/>
            <w:r>
              <w:rPr>
                <w:rFonts w:ascii="Arial" w:eastAsia="Arial" w:hAnsi="Arial" w:cs="Arial"/>
                <w:sz w:val="20"/>
                <w:szCs w:val="20"/>
                <w:lang w:val="en"/>
              </w:rPr>
              <w:t xml:space="preserve"> 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1 Day Extended Day–add on $7</w:t>
            </w:r>
            <w:r w:rsidR="00A3248D">
              <w:rPr>
                <w:rFonts w:ascii="Arial" w:eastAsia="Arial" w:hAnsi="Arial" w:cs="Arial"/>
                <w:sz w:val="20"/>
                <w:szCs w:val="20"/>
                <w:lang w:val="en"/>
              </w:rPr>
              <w:t>9</w:t>
            </w:r>
            <w:r w:rsidRPr="00BD5715">
              <w:rPr>
                <w:rFonts w:ascii="Arial" w:eastAsia="Arial" w:hAnsi="Arial" w:cs="Arial"/>
                <w:sz w:val="20"/>
                <w:szCs w:val="20"/>
                <w:lang w:val="en"/>
              </w:rPr>
              <w:t>/month</w:t>
            </w:r>
          </w:p>
        </w:tc>
      </w:tr>
    </w:tbl>
    <w:p w14:paraId="23CB1A9C" w14:textId="77777777" w:rsidR="003D446F" w:rsidRDefault="003D446F" w:rsidP="00BD5715">
      <w:pPr>
        <w:spacing w:after="0"/>
        <w:rPr>
          <w:sz w:val="20"/>
          <w:szCs w:val="20"/>
        </w:rPr>
      </w:pPr>
    </w:p>
    <w:p w14:paraId="41C88566" w14:textId="77777777" w:rsidR="00BD5715" w:rsidRDefault="00BD5715" w:rsidP="00BD571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Check which days you would like your child to attend: 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0"/>
      <w:r>
        <w:rPr>
          <w:b/>
          <w:bCs/>
          <w:sz w:val="20"/>
          <w:szCs w:val="20"/>
        </w:rPr>
        <w:instrText xml:space="preserve"> FORMCHECKBOX </w:instrText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  <w:fldChar w:fldCharType="separate"/>
      </w:r>
      <w:r>
        <w:rPr>
          <w:b/>
          <w:bCs/>
          <w:sz w:val="20"/>
          <w:szCs w:val="20"/>
        </w:rPr>
        <w:fldChar w:fldCharType="end"/>
      </w:r>
      <w:bookmarkEnd w:id="12"/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MON   </w:t>
      </w:r>
      <w:r>
        <w:rPr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1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3"/>
      <w:r>
        <w:rPr>
          <w:sz w:val="20"/>
          <w:szCs w:val="20"/>
        </w:rPr>
        <w:t xml:space="preserve"> TUES   </w:t>
      </w:r>
      <w:r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2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4"/>
      <w:r>
        <w:rPr>
          <w:sz w:val="20"/>
          <w:szCs w:val="20"/>
        </w:rPr>
        <w:t xml:space="preserve"> WED  </w:t>
      </w:r>
      <w:r>
        <w:rPr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3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5"/>
      <w:r>
        <w:rPr>
          <w:sz w:val="20"/>
          <w:szCs w:val="20"/>
        </w:rPr>
        <w:t xml:space="preserve"> THURS   </w:t>
      </w:r>
      <w:r>
        <w:rPr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4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6"/>
      <w:r>
        <w:rPr>
          <w:sz w:val="20"/>
          <w:szCs w:val="20"/>
        </w:rPr>
        <w:t xml:space="preserve"> FRI</w:t>
      </w:r>
    </w:p>
    <w:p w14:paraId="44B272C5" w14:textId="77777777" w:rsidR="00BD5715" w:rsidRPr="00BD5715" w:rsidRDefault="00BD5715" w:rsidP="00BD571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Check which days you would like your child to attend Extended Day: </w:t>
      </w:r>
      <w:r>
        <w:rPr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5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7"/>
      <w:r>
        <w:rPr>
          <w:sz w:val="20"/>
          <w:szCs w:val="20"/>
        </w:rPr>
        <w:t xml:space="preserve"> MON   </w:t>
      </w:r>
      <w:r>
        <w:rPr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6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8"/>
      <w:r>
        <w:rPr>
          <w:sz w:val="20"/>
          <w:szCs w:val="20"/>
        </w:rPr>
        <w:t xml:space="preserve"> TUES   </w:t>
      </w:r>
      <w:r>
        <w:rPr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7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19"/>
      <w:r>
        <w:rPr>
          <w:sz w:val="20"/>
          <w:szCs w:val="20"/>
        </w:rPr>
        <w:t xml:space="preserve"> WED   </w:t>
      </w:r>
      <w:r>
        <w:rPr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8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20"/>
      <w:r>
        <w:rPr>
          <w:sz w:val="20"/>
          <w:szCs w:val="20"/>
        </w:rPr>
        <w:t xml:space="preserve"> THURS    </w:t>
      </w:r>
      <w:r>
        <w:rPr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9"/>
      <w:r>
        <w:rPr>
          <w:sz w:val="20"/>
          <w:szCs w:val="20"/>
        </w:rPr>
        <w:instrText xml:space="preserve"> FORMCHECKBOX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end"/>
      </w:r>
      <w:bookmarkEnd w:id="21"/>
      <w:r>
        <w:rPr>
          <w:sz w:val="20"/>
          <w:szCs w:val="20"/>
        </w:rPr>
        <w:t xml:space="preserve"> FRI</w:t>
      </w:r>
    </w:p>
    <w:p w14:paraId="0CE9CBCE" w14:textId="77777777" w:rsidR="00BD5715" w:rsidRPr="00BD5715" w:rsidRDefault="00BD5715" w:rsidP="00BD5715">
      <w:pPr>
        <w:spacing w:after="0"/>
        <w:rPr>
          <w:b/>
          <w:sz w:val="24"/>
          <w:szCs w:val="24"/>
        </w:rPr>
      </w:pPr>
      <w:r w:rsidRPr="00BD5715">
        <w:rPr>
          <w:b/>
          <w:sz w:val="24"/>
          <w:szCs w:val="24"/>
        </w:rPr>
        <w:t>To enroll your child, please return this form</w:t>
      </w:r>
      <w:r w:rsidR="003D446F">
        <w:rPr>
          <w:b/>
          <w:sz w:val="24"/>
          <w:szCs w:val="24"/>
        </w:rPr>
        <w:t xml:space="preserve"> and pay </w:t>
      </w:r>
      <w:r w:rsidRPr="00BD5715">
        <w:rPr>
          <w:b/>
          <w:sz w:val="24"/>
          <w:szCs w:val="24"/>
        </w:rPr>
        <w:t xml:space="preserve">a $70 non-refundable registration fee and a $50 activity fee via the </w:t>
      </w:r>
      <w:proofErr w:type="spellStart"/>
      <w:r w:rsidRPr="00BD5715">
        <w:rPr>
          <w:b/>
          <w:sz w:val="24"/>
          <w:szCs w:val="24"/>
        </w:rPr>
        <w:t>Brightwheel</w:t>
      </w:r>
      <w:proofErr w:type="spellEnd"/>
      <w:r w:rsidR="003D446F">
        <w:rPr>
          <w:b/>
          <w:sz w:val="24"/>
          <w:szCs w:val="24"/>
        </w:rPr>
        <w:t xml:space="preserve"> billing</w:t>
      </w:r>
      <w:r w:rsidRPr="00BD5715">
        <w:rPr>
          <w:b/>
          <w:sz w:val="24"/>
          <w:szCs w:val="24"/>
        </w:rPr>
        <w:t xml:space="preserve"> application.</w:t>
      </w:r>
    </w:p>
    <w:p w14:paraId="003C6852" w14:textId="77777777" w:rsidR="00BD5715" w:rsidRPr="003D446F" w:rsidRDefault="00BD5715" w:rsidP="00BD5715">
      <w:pPr>
        <w:spacing w:after="0"/>
        <w:rPr>
          <w:bCs/>
          <w:sz w:val="24"/>
          <w:szCs w:val="24"/>
        </w:rPr>
      </w:pPr>
      <w:r w:rsidRPr="003D446F">
        <w:rPr>
          <w:bCs/>
          <w:sz w:val="24"/>
          <w:szCs w:val="24"/>
        </w:rPr>
        <w:t>Scholarships offered based on financial need.</w:t>
      </w:r>
      <w:r w:rsidR="003D446F">
        <w:rPr>
          <w:bCs/>
          <w:sz w:val="24"/>
          <w:szCs w:val="24"/>
        </w:rPr>
        <w:t xml:space="preserve"> </w:t>
      </w:r>
      <w:r w:rsidRPr="003D446F">
        <w:rPr>
          <w:bCs/>
          <w:sz w:val="24"/>
          <w:szCs w:val="24"/>
        </w:rPr>
        <w:t>Ask about our sibling discounts and tuition credit for referrals!</w:t>
      </w:r>
    </w:p>
    <w:tbl>
      <w:tblPr>
        <w:tblStyle w:val="TableGrid"/>
        <w:tblW w:w="46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4819"/>
        <w:gridCol w:w="786"/>
        <w:gridCol w:w="2245"/>
      </w:tblGrid>
      <w:tr w:rsidR="00BD5715" w:rsidRPr="00FB6F4D" w14:paraId="45768F68" w14:textId="77777777" w:rsidTr="00BD5715">
        <w:tc>
          <w:tcPr>
            <w:tcW w:w="1097" w:type="pct"/>
            <w:vAlign w:val="bottom"/>
          </w:tcPr>
          <w:p w14:paraId="287AB408" w14:textId="77777777" w:rsidR="00BD5715" w:rsidRPr="00BD5715" w:rsidRDefault="00BD5715" w:rsidP="000B5634">
            <w:pPr>
              <w:rPr>
                <w:b/>
                <w:bCs/>
                <w:sz w:val="24"/>
                <w:szCs w:val="24"/>
              </w:rPr>
            </w:pPr>
          </w:p>
          <w:p w14:paraId="06597120" w14:textId="77777777" w:rsidR="00BD5715" w:rsidRPr="00BD5715" w:rsidRDefault="00BD5715" w:rsidP="000B5634">
            <w:pPr>
              <w:rPr>
                <w:b/>
                <w:bCs/>
                <w:sz w:val="24"/>
                <w:szCs w:val="24"/>
              </w:rPr>
            </w:pPr>
            <w:r w:rsidRPr="00BD5715">
              <w:rPr>
                <w:b/>
                <w:bCs/>
                <w:sz w:val="24"/>
                <w:szCs w:val="24"/>
              </w:rPr>
              <w:t xml:space="preserve">*Parent </w:t>
            </w:r>
            <w:r>
              <w:rPr>
                <w:b/>
                <w:bCs/>
                <w:sz w:val="24"/>
                <w:szCs w:val="24"/>
              </w:rPr>
              <w:t>Signature</w:t>
            </w:r>
            <w:r w:rsidRPr="00BD5715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396" w:type="pct"/>
            <w:tcBorders>
              <w:bottom w:val="single" w:sz="4" w:space="0" w:color="auto"/>
            </w:tcBorders>
            <w:vAlign w:val="bottom"/>
          </w:tcPr>
          <w:p w14:paraId="30558ECD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  <w:tc>
          <w:tcPr>
            <w:tcW w:w="391" w:type="pct"/>
            <w:vAlign w:val="bottom"/>
          </w:tcPr>
          <w:p w14:paraId="5D540E76" w14:textId="77777777" w:rsidR="00BD5715" w:rsidRPr="00BD5715" w:rsidRDefault="00BD5715" w:rsidP="00BD5715">
            <w:pPr>
              <w:ind w:left="184" w:hanging="18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vAlign w:val="bottom"/>
          </w:tcPr>
          <w:p w14:paraId="7CBBA359" w14:textId="77777777" w:rsidR="00BD5715" w:rsidRPr="00FB6F4D" w:rsidRDefault="00BD5715" w:rsidP="000B5634">
            <w:pPr>
              <w:rPr>
                <w:sz w:val="24"/>
                <w:szCs w:val="24"/>
              </w:rPr>
            </w:pPr>
          </w:p>
        </w:tc>
      </w:tr>
    </w:tbl>
    <w:p w14:paraId="70686F35" w14:textId="77777777" w:rsidR="005C5565" w:rsidRPr="00FB6F4D" w:rsidRDefault="005C5565" w:rsidP="00BD5715">
      <w:pPr>
        <w:pStyle w:val="NoSpacing"/>
        <w:rPr>
          <w:sz w:val="24"/>
          <w:szCs w:val="24"/>
        </w:rPr>
      </w:pPr>
    </w:p>
    <w:sectPr w:rsidR="005C5565" w:rsidRPr="00FB6F4D" w:rsidSect="00FB6F4D">
      <w:headerReference w:type="default" r:id="rId10"/>
      <w:foot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42D70" w14:textId="77777777" w:rsidR="009E7AE2" w:rsidRDefault="009E7AE2" w:rsidP="00C9238F">
      <w:pPr>
        <w:spacing w:after="0" w:line="240" w:lineRule="auto"/>
      </w:pPr>
      <w:r>
        <w:separator/>
      </w:r>
    </w:p>
  </w:endnote>
  <w:endnote w:type="continuationSeparator" w:id="0">
    <w:p w14:paraId="746F5499" w14:textId="77777777" w:rsidR="009E7AE2" w:rsidRDefault="009E7AE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C1ECAC-03A8-4A4E-8D8D-6FA5A271A2AE}"/>
    <w:embedBold r:id="rId2" w:fontKey="{268E4866-9305-5C41-983C-0D5C926B860D}"/>
    <w:embedItalic r:id="rId3" w:fontKey="{E02252B6-3CD1-7049-9BF1-287957B65D6B}"/>
    <w:embedBoldItalic r:id="rId4" w:fontKey="{C1291712-E483-1544-8066-33C3785544F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B1991851-D5BC-1148-8452-B1A27CBD21A6}"/>
    <w:embedBold r:id="rId6" w:fontKey="{3114F18B-175E-3946-83D8-DE8C2E1B9DF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DED24BEF-51C3-3A4D-BD93-01976D2C4E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4D2B0080-04F1-8F47-AF14-6CB9965D6F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3112229-CE7E-BA41-8F34-5AA101E2662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BA0A26D4-D120-EB44-899D-1CF8DF574F52}"/>
    <w:embedBold r:id="rId11" w:fontKey="{000C2AF4-D1A4-894E-9412-0B042B5C4DEE}"/>
    <w:embedItalic r:id="rId12" w:fontKey="{FA543982-320F-6E4A-9766-9929F5E82FF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F9047AEA-1690-2D4C-A216-AB1014D8B8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F8B297A3-1D3B-7C4C-B395-C6350060FD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A4B18FE" w14:textId="77777777" w:rsidTr="005C5565">
      <w:tc>
        <w:tcPr>
          <w:tcW w:w="4675" w:type="dxa"/>
          <w:vAlign w:val="center"/>
        </w:tcPr>
        <w:p w14:paraId="78948EB5" w14:textId="77777777" w:rsidR="005C5565" w:rsidRPr="00003212" w:rsidRDefault="005C5565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Application Received: _____________</w:t>
          </w:r>
        </w:p>
      </w:tc>
      <w:tc>
        <w:tcPr>
          <w:tcW w:w="4675" w:type="dxa"/>
          <w:vAlign w:val="center"/>
        </w:tcPr>
        <w:p w14:paraId="7633BF9E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E0AA735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A28DBC" w14:textId="77777777" w:rsidR="009E7AE2" w:rsidRDefault="009E7AE2" w:rsidP="00C9238F">
      <w:pPr>
        <w:spacing w:after="0" w:line="240" w:lineRule="auto"/>
      </w:pPr>
      <w:r>
        <w:separator/>
      </w:r>
    </w:p>
  </w:footnote>
  <w:footnote w:type="continuationSeparator" w:id="0">
    <w:p w14:paraId="3CE5C077" w14:textId="77777777" w:rsidR="009E7AE2" w:rsidRDefault="009E7AE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731" w:type="dxa"/>
      <w:tblLook w:val="04A0" w:firstRow="1" w:lastRow="0" w:firstColumn="1" w:lastColumn="0" w:noHBand="0" w:noVBand="1"/>
    </w:tblPr>
    <w:tblGrid>
      <w:gridCol w:w="1350"/>
      <w:gridCol w:w="8000"/>
    </w:tblGrid>
    <w:tr w:rsidR="00FB6F4D" w:rsidRPr="00FB6F4D" w14:paraId="4259B5C5" w14:textId="77777777" w:rsidTr="00FB6F4D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493AC102" w14:textId="77777777" w:rsidR="00576892" w:rsidRPr="00FB6F4D" w:rsidRDefault="00FB6F4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drawing>
              <wp:inline distT="0" distB="0" distL="0" distR="0" wp14:anchorId="25355BF5" wp14:editId="0B158878">
                <wp:extent cx="347024" cy="526473"/>
                <wp:effectExtent l="0" t="0" r="0" b="0"/>
                <wp:docPr id="203359224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592247" name="Picture 20335922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393" cy="569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6E0B4B6E" w14:textId="77777777" w:rsidR="00FB6F4D" w:rsidRPr="00FB6F4D" w:rsidRDefault="00FB6F4D" w:rsidP="00FB6F4D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</w:pPr>
          <w:r w:rsidRPr="00FB6F4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Hillsboro Christian Preschool Application: 202</w:t>
          </w:r>
          <w:r w:rsidR="00A3248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5</w:t>
          </w:r>
          <w:r w:rsidRPr="00FB6F4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-202</w:t>
          </w:r>
          <w:r w:rsidR="00A3248D">
            <w:rPr>
              <w:rFonts w:ascii="Corbel" w:eastAsia="Calibri" w:hAnsi="Corbel" w:cs="Times New Roman"/>
              <w:b/>
              <w:noProof/>
              <w:color w:val="000000" w:themeColor="text1"/>
              <w:sz w:val="32"/>
              <w:szCs w:val="32"/>
            </w:rPr>
            <w:t>6</w:t>
          </w:r>
        </w:p>
      </w:tc>
    </w:tr>
  </w:tbl>
  <w:p w14:paraId="069F1552" w14:textId="77777777" w:rsidR="00C9238F" w:rsidRPr="00FB6F4D" w:rsidRDefault="00C9238F" w:rsidP="00576892">
    <w:pPr>
      <w:pStyle w:val="NoSpacing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52439435">
    <w:abstractNumId w:val="11"/>
  </w:num>
  <w:num w:numId="2" w16cid:durableId="549420146">
    <w:abstractNumId w:val="7"/>
  </w:num>
  <w:num w:numId="3" w16cid:durableId="2032798274">
    <w:abstractNumId w:val="15"/>
  </w:num>
  <w:num w:numId="4" w16cid:durableId="1061831919">
    <w:abstractNumId w:val="12"/>
  </w:num>
  <w:num w:numId="5" w16cid:durableId="2040624469">
    <w:abstractNumId w:val="13"/>
  </w:num>
  <w:num w:numId="6" w16cid:durableId="1582566037">
    <w:abstractNumId w:val="19"/>
  </w:num>
  <w:num w:numId="7" w16cid:durableId="1448818031">
    <w:abstractNumId w:val="6"/>
  </w:num>
  <w:num w:numId="8" w16cid:durableId="1867207440">
    <w:abstractNumId w:val="10"/>
  </w:num>
  <w:num w:numId="9" w16cid:durableId="1042747891">
    <w:abstractNumId w:val="17"/>
  </w:num>
  <w:num w:numId="10" w16cid:durableId="1244952578">
    <w:abstractNumId w:val="1"/>
  </w:num>
  <w:num w:numId="11" w16cid:durableId="434442458">
    <w:abstractNumId w:val="5"/>
  </w:num>
  <w:num w:numId="12" w16cid:durableId="1792631100">
    <w:abstractNumId w:val="0"/>
  </w:num>
  <w:num w:numId="13" w16cid:durableId="2083528866">
    <w:abstractNumId w:val="2"/>
  </w:num>
  <w:num w:numId="14" w16cid:durableId="1319531683">
    <w:abstractNumId w:val="9"/>
  </w:num>
  <w:num w:numId="15" w16cid:durableId="10839661">
    <w:abstractNumId w:val="8"/>
  </w:num>
  <w:num w:numId="16" w16cid:durableId="1785884553">
    <w:abstractNumId w:val="16"/>
  </w:num>
  <w:num w:numId="17" w16cid:durableId="433938330">
    <w:abstractNumId w:val="3"/>
  </w:num>
  <w:num w:numId="18" w16cid:durableId="190920793">
    <w:abstractNumId w:val="21"/>
  </w:num>
  <w:num w:numId="19" w16cid:durableId="1632855490">
    <w:abstractNumId w:val="18"/>
  </w:num>
  <w:num w:numId="20" w16cid:durableId="1084837249">
    <w:abstractNumId w:val="14"/>
  </w:num>
  <w:num w:numId="21" w16cid:durableId="141503556">
    <w:abstractNumId w:val="20"/>
  </w:num>
  <w:num w:numId="22" w16cid:durableId="135052685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48D"/>
    <w:rsid w:val="00003212"/>
    <w:rsid w:val="000120E7"/>
    <w:rsid w:val="00052382"/>
    <w:rsid w:val="0006568A"/>
    <w:rsid w:val="00065A07"/>
    <w:rsid w:val="00076F0F"/>
    <w:rsid w:val="00084253"/>
    <w:rsid w:val="000D1F49"/>
    <w:rsid w:val="00170922"/>
    <w:rsid w:val="001727CA"/>
    <w:rsid w:val="001F0EA2"/>
    <w:rsid w:val="002C56E6"/>
    <w:rsid w:val="002D3238"/>
    <w:rsid w:val="00327C0C"/>
    <w:rsid w:val="00361E11"/>
    <w:rsid w:val="003D446F"/>
    <w:rsid w:val="003F0847"/>
    <w:rsid w:val="0040090B"/>
    <w:rsid w:val="00413225"/>
    <w:rsid w:val="0046302A"/>
    <w:rsid w:val="00487D2D"/>
    <w:rsid w:val="004B6A81"/>
    <w:rsid w:val="004D5D62"/>
    <w:rsid w:val="004E5717"/>
    <w:rsid w:val="005112D0"/>
    <w:rsid w:val="00576892"/>
    <w:rsid w:val="00577E06"/>
    <w:rsid w:val="005852FD"/>
    <w:rsid w:val="005A3BF7"/>
    <w:rsid w:val="005C5565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8F35AF"/>
    <w:rsid w:val="0091229C"/>
    <w:rsid w:val="00920221"/>
    <w:rsid w:val="009376C0"/>
    <w:rsid w:val="00940E73"/>
    <w:rsid w:val="0098597D"/>
    <w:rsid w:val="009E7AE2"/>
    <w:rsid w:val="009F619A"/>
    <w:rsid w:val="009F6DDE"/>
    <w:rsid w:val="00A1613A"/>
    <w:rsid w:val="00A3248D"/>
    <w:rsid w:val="00A370A8"/>
    <w:rsid w:val="00AF6BFE"/>
    <w:rsid w:val="00B90E28"/>
    <w:rsid w:val="00BD4753"/>
    <w:rsid w:val="00BD5715"/>
    <w:rsid w:val="00BD5CB1"/>
    <w:rsid w:val="00BE62EE"/>
    <w:rsid w:val="00C003BA"/>
    <w:rsid w:val="00C26236"/>
    <w:rsid w:val="00C46878"/>
    <w:rsid w:val="00C9238F"/>
    <w:rsid w:val="00C96307"/>
    <w:rsid w:val="00CA19F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B6F4D"/>
    <w:rsid w:val="00FC0A4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2877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illsborochristianpreschool/Documents/2024-2025/New%20Student%20Paperwork/24-25%20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24-25 Application Form.dotx</Template>
  <TotalTime>0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2025-01-20T20:31:00Z</dcterms:created>
  <dcterms:modified xsi:type="dcterms:W3CDTF">2025-01-20T20:31:00Z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