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3525"/>
        <w:gridCol w:w="1765"/>
        <w:gridCol w:w="3331"/>
      </w:tblGrid>
      <w:tr w:rsidR="00FB6F4D" w:rsidRPr="00FB6F4D" w14:paraId="5D3287D8" w14:textId="77777777" w:rsidTr="005C5565">
        <w:tc>
          <w:tcPr>
            <w:tcW w:w="1009" w:type="pct"/>
            <w:vAlign w:val="bottom"/>
          </w:tcPr>
          <w:p w14:paraId="6747ACB7" w14:textId="77777777" w:rsidR="00FB6F4D" w:rsidRPr="00FB6F4D" w:rsidRDefault="00FB6F4D" w:rsidP="00BD5715">
            <w:pPr>
              <w:rPr>
                <w:sz w:val="24"/>
                <w:szCs w:val="24"/>
              </w:rPr>
            </w:pPr>
            <w:r w:rsidRPr="00FB6F4D">
              <w:rPr>
                <w:sz w:val="24"/>
                <w:szCs w:val="24"/>
              </w:rPr>
              <w:t>Child’s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43B9CE62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A2F60A4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B6F4D" w:rsidRPr="00FB6F4D">
              <w:rPr>
                <w:sz w:val="24"/>
                <w:szCs w:val="24"/>
              </w:rPr>
              <w:t>Name Used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69B41A8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74C0CF75" w14:textId="77777777" w:rsidTr="005C5565">
        <w:tc>
          <w:tcPr>
            <w:tcW w:w="1009" w:type="pct"/>
            <w:vAlign w:val="bottom"/>
          </w:tcPr>
          <w:p w14:paraId="7692640C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691526DA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6B807B32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3B030CA0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7F081955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ABD08FF" w14:textId="77777777" w:rsidTr="000B5634">
        <w:trPr>
          <w:trHeight w:val="576"/>
        </w:trPr>
        <w:tc>
          <w:tcPr>
            <w:tcW w:w="5000" w:type="pct"/>
            <w:gridSpan w:val="4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84"/>
            </w:tblGrid>
            <w:tr w:rsidR="00A72487" w:rsidRPr="00FB6F4D" w14:paraId="71F4A6C8" w14:textId="77777777" w:rsidTr="001D05CA">
              <w:trPr>
                <w:trHeight w:val="576"/>
              </w:trPr>
              <w:tc>
                <w:tcPr>
                  <w:tcW w:w="5000" w:type="pct"/>
                  <w:vAlign w:val="bottom"/>
                </w:tcPr>
                <w:p w14:paraId="23E3A5D4" w14:textId="77777777" w:rsidR="00A72487" w:rsidRDefault="00A72487" w:rsidP="00A7248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Class preference: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2.5 to 3-year-old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3 to 4-year-old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Pre-K    </w:t>
                  </w:r>
                </w:p>
                <w:p w14:paraId="6F5D8643" w14:textId="77777777" w:rsidR="00A72487" w:rsidRPr="00FB6F4D" w:rsidRDefault="00A72487" w:rsidP="00A7248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Toilet Trained?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Yes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No   </w:t>
                  </w:r>
                  <w:r>
                    <w:rPr>
                      <w:sz w:val="24"/>
                      <w:szCs w:val="24"/>
                    </w:rPr>
                    <w:fldChar w:fldCharType="begin">
                      <w:ffData>
                        <w:name w:val="Check2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sz w:val="24"/>
                      <w:szCs w:val="24"/>
                    </w:rPr>
                    <w:instrText xml:space="preserve"> FORMCHECKBOX </w:instrTex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  <w:r>
                    <w:rPr>
                      <w:sz w:val="24"/>
                      <w:szCs w:val="24"/>
                    </w:rPr>
                    <w:t xml:space="preserve"> In Process              Previous Child Care __________________________</w:t>
                  </w:r>
                </w:p>
              </w:tc>
            </w:tr>
          </w:tbl>
          <w:p w14:paraId="51AF3CD1" w14:textId="77777777" w:rsidR="00BD5715" w:rsidRPr="00FB6F4D" w:rsidRDefault="00BD5715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4A8B4110" w14:textId="77777777" w:rsidTr="005C5565">
        <w:tc>
          <w:tcPr>
            <w:tcW w:w="1009" w:type="pct"/>
            <w:vAlign w:val="bottom"/>
          </w:tcPr>
          <w:p w14:paraId="510F0E21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Allergies/Health Concerns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499DEC9E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C9238F" w:rsidRPr="00FB6F4D" w14:paraId="01FB58CD" w14:textId="77777777" w:rsidTr="005C5565">
        <w:tc>
          <w:tcPr>
            <w:tcW w:w="1009" w:type="pct"/>
            <w:vAlign w:val="bottom"/>
          </w:tcPr>
          <w:p w14:paraId="5B4BF095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B5961F1" w14:textId="77777777" w:rsidR="00C9238F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Address: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7F0F1DE8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2B7FDEEE" w14:textId="77777777" w:rsidTr="000B5634">
        <w:tc>
          <w:tcPr>
            <w:tcW w:w="1009" w:type="pct"/>
            <w:vAlign w:val="bottom"/>
          </w:tcPr>
          <w:p w14:paraId="228A6C31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336564BA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3D604A4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547CF5F2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8F4341B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5567C552" w14:textId="77777777" w:rsidTr="000B5634">
        <w:tc>
          <w:tcPr>
            <w:tcW w:w="1009" w:type="pct"/>
            <w:vAlign w:val="bottom"/>
          </w:tcPr>
          <w:p w14:paraId="6398123F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5C00E728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9B0D56E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7FF8A603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0105C51E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8CF5818" w14:textId="77777777" w:rsidTr="000B5634">
        <w:tc>
          <w:tcPr>
            <w:tcW w:w="1009" w:type="pct"/>
            <w:vAlign w:val="bottom"/>
          </w:tcPr>
          <w:p w14:paraId="0909C830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57519FDE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16EFDF5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A1198F0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0250F7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4872B5E" w14:textId="77777777" w:rsidTr="000B5634">
        <w:tc>
          <w:tcPr>
            <w:tcW w:w="1009" w:type="pct"/>
            <w:vAlign w:val="bottom"/>
          </w:tcPr>
          <w:p w14:paraId="557360F7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465BD22D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4B9AD825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E62EE71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04622737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560E3E68" w14:textId="77777777" w:rsidTr="000B5634">
        <w:tc>
          <w:tcPr>
            <w:tcW w:w="1009" w:type="pct"/>
            <w:vAlign w:val="bottom"/>
          </w:tcPr>
          <w:p w14:paraId="10978C71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20F395FB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3BCD8A3D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573D07A5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B5B3BB4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108C2822" w14:textId="77777777" w:rsidTr="000B5634">
        <w:tc>
          <w:tcPr>
            <w:tcW w:w="1009" w:type="pct"/>
            <w:vAlign w:val="bottom"/>
          </w:tcPr>
          <w:p w14:paraId="7B7D09B3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6EA03C7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A9FA46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3973360C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3ED4566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29ED515C" w14:textId="77777777" w:rsidTr="000B5634">
        <w:tc>
          <w:tcPr>
            <w:tcW w:w="1009" w:type="pct"/>
            <w:vAlign w:val="bottom"/>
          </w:tcPr>
          <w:p w14:paraId="6BEC5E2A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65E56BD7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attends church where?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D66F73D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6227BAB9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hear about HCP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93323B3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BD5715" w:rsidRPr="00FB6F4D" w14:paraId="33E15CE0" w14:textId="77777777" w:rsidTr="000B5634">
        <w:tc>
          <w:tcPr>
            <w:tcW w:w="1009" w:type="pct"/>
            <w:vAlign w:val="bottom"/>
          </w:tcPr>
          <w:p w14:paraId="10570D44" w14:textId="77777777" w:rsidR="00BD5715" w:rsidRDefault="00BD5715" w:rsidP="000B5634">
            <w:pPr>
              <w:rPr>
                <w:sz w:val="24"/>
                <w:szCs w:val="24"/>
              </w:rPr>
            </w:pPr>
          </w:p>
          <w:p w14:paraId="76A4B12F" w14:textId="77777777" w:rsidR="00BD5715" w:rsidRPr="00FB6F4D" w:rsidRDefault="00BD5715" w:rsidP="000B56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Briefly describe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272E3CDB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  <w:tr w:rsidR="00C9238F" w:rsidRPr="00FB6F4D" w14:paraId="206758D1" w14:textId="77777777" w:rsidTr="005C5565">
        <w:tc>
          <w:tcPr>
            <w:tcW w:w="1009" w:type="pct"/>
            <w:vAlign w:val="bottom"/>
          </w:tcPr>
          <w:p w14:paraId="67B4C381" w14:textId="77777777" w:rsidR="00C9238F" w:rsidRPr="00FB6F4D" w:rsidRDefault="00BD571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child:</w:t>
            </w:r>
            <w:r w:rsidR="005C556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1CBD2CAB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C9238F" w:rsidRPr="005C5565" w14:paraId="50499E8A" w14:textId="77777777" w:rsidTr="005C5565">
        <w:trPr>
          <w:trHeight w:val="576"/>
        </w:trPr>
        <w:tc>
          <w:tcPr>
            <w:tcW w:w="5000" w:type="pct"/>
            <w:gridSpan w:val="4"/>
            <w:vAlign w:val="bottom"/>
          </w:tcPr>
          <w:p w14:paraId="37C70259" w14:textId="77777777" w:rsidR="00BD5715" w:rsidRDefault="00BD5715" w:rsidP="005C5565">
            <w:pPr>
              <w:rPr>
                <w:b/>
                <w:bCs/>
                <w:sz w:val="24"/>
                <w:szCs w:val="24"/>
              </w:rPr>
            </w:pPr>
          </w:p>
          <w:p w14:paraId="68B1E18D" w14:textId="77777777" w:rsidR="005C5565" w:rsidRDefault="005C5565" w:rsidP="005C556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 indicate which program(s) your child will attend:</w:t>
            </w:r>
          </w:p>
          <w:p w14:paraId="0B26DA88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0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5 Day Program–$3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91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5 Day Extended Day–add on $2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56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  <w:p w14:paraId="6C9A53FE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2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4 Day Program–$3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55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4 Day Extended Day–add on $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2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24/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month</w:t>
            </w:r>
          </w:p>
          <w:p w14:paraId="77952723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3 Day Program–$</w:t>
            </w:r>
            <w:r w:rsidR="00007701">
              <w:rPr>
                <w:rFonts w:ascii="Arial" w:eastAsia="Arial" w:hAnsi="Arial" w:cs="Arial"/>
                <w:sz w:val="20"/>
                <w:szCs w:val="20"/>
                <w:lang w:val="en"/>
              </w:rPr>
              <w:t>3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14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3 Day Extended Day–add on $1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87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  <w:p w14:paraId="300B7143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2 Day Program–$2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72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2 Day Extended Day–add on $1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38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/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month</w:t>
            </w:r>
          </w:p>
          <w:p w14:paraId="4204E172" w14:textId="77777777" w:rsidR="005C5565" w:rsidRPr="003D446F" w:rsidRDefault="00BD5715" w:rsidP="003D446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                       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1 Day Extended Day–add on $</w:t>
            </w:r>
            <w:r w:rsidR="004C591C">
              <w:rPr>
                <w:rFonts w:ascii="Arial" w:eastAsia="Arial" w:hAnsi="Arial" w:cs="Arial"/>
                <w:sz w:val="20"/>
                <w:szCs w:val="20"/>
                <w:lang w:val="en"/>
              </w:rPr>
              <w:t>87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</w:tc>
      </w:tr>
    </w:tbl>
    <w:p w14:paraId="335402F4" w14:textId="77777777" w:rsidR="003D446F" w:rsidRDefault="003D446F" w:rsidP="00BD5715">
      <w:pPr>
        <w:spacing w:after="0"/>
        <w:rPr>
          <w:sz w:val="20"/>
          <w:szCs w:val="20"/>
        </w:rPr>
      </w:pPr>
    </w:p>
    <w:p w14:paraId="390216EB" w14:textId="77777777" w:rsid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attend: 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b/>
          <w:bCs/>
          <w:sz w:val="20"/>
          <w:szCs w:val="20"/>
        </w:rPr>
        <w:instrText xml:space="preserve"> FORMCHECKBOX </w:instrText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  <w:fldChar w:fldCharType="separate"/>
      </w:r>
      <w:r>
        <w:rPr>
          <w:b/>
          <w:bCs/>
          <w:sz w:val="20"/>
          <w:szCs w:val="20"/>
        </w:rPr>
        <w:fldChar w:fldCharType="end"/>
      </w:r>
      <w:bookmarkEnd w:id="9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MON   </w:t>
      </w:r>
      <w:r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0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1"/>
      <w:r>
        <w:rPr>
          <w:sz w:val="20"/>
          <w:szCs w:val="20"/>
        </w:rPr>
        <w:t xml:space="preserve"> WED  </w:t>
      </w:r>
      <w:r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2"/>
      <w:r>
        <w:rPr>
          <w:sz w:val="20"/>
          <w:szCs w:val="20"/>
        </w:rPr>
        <w:t xml:space="preserve"> THURS   </w:t>
      </w:r>
      <w:r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3"/>
      <w:r>
        <w:rPr>
          <w:sz w:val="20"/>
          <w:szCs w:val="20"/>
        </w:rPr>
        <w:t xml:space="preserve"> FRI</w:t>
      </w:r>
    </w:p>
    <w:p w14:paraId="20360BC4" w14:textId="77777777" w:rsidR="00BD5715" w:rsidRP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 Extended Day: </w:t>
      </w:r>
      <w:r>
        <w:rPr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4"/>
      <w:r>
        <w:rPr>
          <w:sz w:val="20"/>
          <w:szCs w:val="20"/>
        </w:rPr>
        <w:t xml:space="preserve"> MON   </w:t>
      </w:r>
      <w:r>
        <w:rPr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5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7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6"/>
      <w:r>
        <w:rPr>
          <w:sz w:val="20"/>
          <w:szCs w:val="20"/>
        </w:rPr>
        <w:t xml:space="preserve"> WED   </w:t>
      </w:r>
      <w:r>
        <w:rPr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8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7"/>
      <w:r>
        <w:rPr>
          <w:sz w:val="20"/>
          <w:szCs w:val="20"/>
        </w:rPr>
        <w:t xml:space="preserve"> THURS    </w:t>
      </w:r>
      <w:r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9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8"/>
      <w:r>
        <w:rPr>
          <w:sz w:val="20"/>
          <w:szCs w:val="20"/>
        </w:rPr>
        <w:t xml:space="preserve"> FRI</w:t>
      </w:r>
    </w:p>
    <w:p w14:paraId="546E223D" w14:textId="77777777" w:rsidR="00BD5715" w:rsidRPr="00BD5715" w:rsidRDefault="00687023" w:rsidP="00BD571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Upon receipt of application, non-refundable </w:t>
      </w:r>
      <w:r w:rsidR="00BD5715" w:rsidRPr="00BD5715">
        <w:rPr>
          <w:b/>
          <w:sz w:val="24"/>
          <w:szCs w:val="24"/>
        </w:rPr>
        <w:t>$70 registration fee and a $50 activity fee</w:t>
      </w:r>
      <w:r>
        <w:rPr>
          <w:b/>
          <w:sz w:val="24"/>
          <w:szCs w:val="24"/>
        </w:rPr>
        <w:t>s</w:t>
      </w:r>
      <w:r w:rsidR="00BD5715" w:rsidRPr="00BD571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will be billed </w:t>
      </w:r>
      <w:r w:rsidR="00BD5715" w:rsidRPr="00BD5715">
        <w:rPr>
          <w:b/>
          <w:sz w:val="24"/>
          <w:szCs w:val="24"/>
        </w:rPr>
        <w:t xml:space="preserve">via the </w:t>
      </w:r>
      <w:proofErr w:type="spellStart"/>
      <w:r w:rsidR="00BD5715" w:rsidRPr="00BD5715">
        <w:rPr>
          <w:b/>
          <w:sz w:val="24"/>
          <w:szCs w:val="24"/>
        </w:rPr>
        <w:t>Brightwheel</w:t>
      </w:r>
      <w:proofErr w:type="spellEnd"/>
      <w:r w:rsidR="003D446F">
        <w:rPr>
          <w:b/>
          <w:sz w:val="24"/>
          <w:szCs w:val="24"/>
        </w:rPr>
        <w:t xml:space="preserve"> billing</w:t>
      </w:r>
      <w:r w:rsidR="00BD5715" w:rsidRPr="00BD5715">
        <w:rPr>
          <w:b/>
          <w:sz w:val="24"/>
          <w:szCs w:val="24"/>
        </w:rPr>
        <w:t xml:space="preserve"> application.</w:t>
      </w:r>
      <w:r>
        <w:rPr>
          <w:b/>
          <w:sz w:val="24"/>
          <w:szCs w:val="24"/>
        </w:rPr>
        <w:t xml:space="preserve"> </w:t>
      </w:r>
    </w:p>
    <w:p w14:paraId="2024554E" w14:textId="77777777" w:rsidR="00BD5715" w:rsidRPr="003D446F" w:rsidRDefault="00BD5715" w:rsidP="00BD5715">
      <w:pPr>
        <w:spacing w:after="0"/>
        <w:rPr>
          <w:bCs/>
          <w:sz w:val="24"/>
          <w:szCs w:val="24"/>
        </w:rPr>
      </w:pPr>
      <w:r w:rsidRPr="003D446F">
        <w:rPr>
          <w:bCs/>
          <w:sz w:val="24"/>
          <w:szCs w:val="24"/>
        </w:rPr>
        <w:t>Scholarships offered based on financial need.</w:t>
      </w:r>
      <w:r w:rsidR="003D446F">
        <w:rPr>
          <w:bCs/>
          <w:sz w:val="24"/>
          <w:szCs w:val="24"/>
        </w:rPr>
        <w:t xml:space="preserve"> </w:t>
      </w:r>
      <w:r w:rsidRPr="003D446F">
        <w:rPr>
          <w:bCs/>
          <w:sz w:val="24"/>
          <w:szCs w:val="24"/>
        </w:rPr>
        <w:t>Ask about our sibling discounts and tuition credit for referrals!</w:t>
      </w:r>
    </w:p>
    <w:tbl>
      <w:tblPr>
        <w:tblStyle w:val="TableGrid"/>
        <w:tblW w:w="46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4819"/>
        <w:gridCol w:w="786"/>
        <w:gridCol w:w="2245"/>
      </w:tblGrid>
      <w:tr w:rsidR="00BD5715" w:rsidRPr="00FB6F4D" w14:paraId="3FF77A8E" w14:textId="77777777" w:rsidTr="00BD5715">
        <w:tc>
          <w:tcPr>
            <w:tcW w:w="1097" w:type="pct"/>
            <w:vAlign w:val="bottom"/>
          </w:tcPr>
          <w:p w14:paraId="2CE94E54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</w:p>
          <w:p w14:paraId="0D6EC0D0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  <w:r w:rsidRPr="00BD5715">
              <w:rPr>
                <w:b/>
                <w:bCs/>
                <w:sz w:val="24"/>
                <w:szCs w:val="24"/>
              </w:rPr>
              <w:t xml:space="preserve">*Parent </w:t>
            </w:r>
            <w:r>
              <w:rPr>
                <w:b/>
                <w:bCs/>
                <w:sz w:val="24"/>
                <w:szCs w:val="24"/>
              </w:rPr>
              <w:t>Signature</w:t>
            </w:r>
            <w:r w:rsidRPr="00BD571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96" w:type="pct"/>
            <w:tcBorders>
              <w:bottom w:val="single" w:sz="4" w:space="0" w:color="auto"/>
            </w:tcBorders>
            <w:vAlign w:val="bottom"/>
          </w:tcPr>
          <w:p w14:paraId="6CE7AC4C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  <w:tc>
          <w:tcPr>
            <w:tcW w:w="391" w:type="pct"/>
            <w:vAlign w:val="bottom"/>
          </w:tcPr>
          <w:p w14:paraId="0EC9DD6B" w14:textId="77777777" w:rsidR="00BD5715" w:rsidRPr="00BD5715" w:rsidRDefault="00BD5715" w:rsidP="00BD5715">
            <w:pPr>
              <w:ind w:left="184" w:hanging="1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bottom"/>
          </w:tcPr>
          <w:p w14:paraId="71400472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</w:tbl>
    <w:p w14:paraId="14257E11" w14:textId="77777777" w:rsidR="005C5565" w:rsidRPr="00FB6F4D" w:rsidRDefault="005C5565" w:rsidP="00BD5715">
      <w:pPr>
        <w:pStyle w:val="NoSpacing"/>
        <w:rPr>
          <w:sz w:val="24"/>
          <w:szCs w:val="24"/>
        </w:rPr>
      </w:pPr>
    </w:p>
    <w:sectPr w:rsidR="005C5565" w:rsidRPr="00FB6F4D" w:rsidSect="00FB6F4D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773A8" w14:textId="77777777" w:rsidR="00274885" w:rsidRDefault="00274885" w:rsidP="00C9238F">
      <w:pPr>
        <w:spacing w:after="0" w:line="240" w:lineRule="auto"/>
      </w:pPr>
      <w:r>
        <w:separator/>
      </w:r>
    </w:p>
  </w:endnote>
  <w:endnote w:type="continuationSeparator" w:id="0">
    <w:p w14:paraId="3A7098A9" w14:textId="77777777" w:rsidR="00274885" w:rsidRDefault="0027488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E573C4-C3B2-7147-9D87-DF640F523FB0}"/>
    <w:embedBold r:id="rId2" w:fontKey="{FBD404EB-BFF9-294D-A45E-649D4577D2D6}"/>
    <w:embedItalic r:id="rId3" w:fontKey="{9B129785-3077-DD43-8090-6584EAE297B4}"/>
    <w:embedBoldItalic r:id="rId4" w:fontKey="{84A9C62B-5FAB-2B41-9BD6-0EB725B0C9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D5F97DE-F040-A248-9AFA-1287311B88B8}"/>
    <w:embedBold r:id="rId6" w:fontKey="{AF01FE45-1B24-DA46-8913-E3FE851C863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1DABA96-BDBD-1A42-A599-878666F470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AF85493-D655-BA41-93D5-873F4A0604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32223FB3-CD45-B143-BCAD-33D70A3D422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A87AADC-BF58-2B4F-BD52-8A5D6BCFFBDB}"/>
    <w:embedBold r:id="rId11" w:fontKey="{01537F99-5E76-7A4B-9D06-185A04D8D0B6}"/>
    <w:embedItalic r:id="rId12" w:fontKey="{87637BD7-5E05-044E-A700-260E8A84003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DC2FB56A-2C87-5946-9B47-AF9504489D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6FC35CA-3178-D140-AEAA-E3D983B3D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23C4D1C2" w14:textId="77777777" w:rsidTr="005C5565">
      <w:tc>
        <w:tcPr>
          <w:tcW w:w="4675" w:type="dxa"/>
          <w:vAlign w:val="center"/>
        </w:tcPr>
        <w:p w14:paraId="4FE9561C" w14:textId="77777777" w:rsidR="005C5565" w:rsidRPr="00003212" w:rsidRDefault="005C556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Application Received: _____________</w:t>
          </w:r>
        </w:p>
      </w:tc>
      <w:tc>
        <w:tcPr>
          <w:tcW w:w="4675" w:type="dxa"/>
          <w:vAlign w:val="center"/>
        </w:tcPr>
        <w:p w14:paraId="459943A4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0AFB786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CA495" w14:textId="77777777" w:rsidR="00274885" w:rsidRDefault="00274885" w:rsidP="00C9238F">
      <w:pPr>
        <w:spacing w:after="0" w:line="240" w:lineRule="auto"/>
      </w:pPr>
      <w:r>
        <w:separator/>
      </w:r>
    </w:p>
  </w:footnote>
  <w:footnote w:type="continuationSeparator" w:id="0">
    <w:p w14:paraId="4884657F" w14:textId="77777777" w:rsidR="00274885" w:rsidRDefault="0027488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731" w:type="dxa"/>
      <w:tblLook w:val="04A0" w:firstRow="1" w:lastRow="0" w:firstColumn="1" w:lastColumn="0" w:noHBand="0" w:noVBand="1"/>
    </w:tblPr>
    <w:tblGrid>
      <w:gridCol w:w="1350"/>
      <w:gridCol w:w="8000"/>
    </w:tblGrid>
    <w:tr w:rsidR="00FB6F4D" w:rsidRPr="00FB6F4D" w14:paraId="1DBDFD32" w14:textId="77777777" w:rsidTr="00FB6F4D">
      <w:trPr>
        <w:trHeight w:val="990"/>
      </w:trPr>
      <w:tc>
        <w:tcPr>
          <w:tcW w:w="1350" w:type="dxa"/>
          <w:vAlign w:val="center"/>
        </w:tcPr>
        <w:p w14:paraId="29D32557" w14:textId="77777777" w:rsidR="00576892" w:rsidRPr="00FB6F4D" w:rsidRDefault="00FB6F4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drawing>
              <wp:inline distT="0" distB="0" distL="0" distR="0" wp14:anchorId="266980AB" wp14:editId="1F5D3CDB">
                <wp:extent cx="347024" cy="526473"/>
                <wp:effectExtent l="0" t="0" r="0" b="0"/>
                <wp:docPr id="203359224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92247" name="Picture 20335922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393" cy="569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44C49F5" w14:textId="77777777" w:rsidR="00FB6F4D" w:rsidRPr="00FB6F4D" w:rsidRDefault="00FB6F4D" w:rsidP="00FB6F4D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Hillsboro Christian Preschool Application: 202</w:t>
          </w:r>
          <w:r w:rsidR="003148BC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6</w:t>
          </w: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-202</w:t>
          </w:r>
          <w:r w:rsidR="003148BC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7</w:t>
          </w:r>
        </w:p>
      </w:tc>
    </w:tr>
  </w:tbl>
  <w:p w14:paraId="1CA71BB1" w14:textId="77777777" w:rsidR="00C9238F" w:rsidRPr="00FB6F4D" w:rsidRDefault="00C9238F" w:rsidP="00576892">
    <w:pPr>
      <w:pStyle w:val="NoSpacing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2439435">
    <w:abstractNumId w:val="11"/>
  </w:num>
  <w:num w:numId="2" w16cid:durableId="549420146">
    <w:abstractNumId w:val="7"/>
  </w:num>
  <w:num w:numId="3" w16cid:durableId="2032798274">
    <w:abstractNumId w:val="15"/>
  </w:num>
  <w:num w:numId="4" w16cid:durableId="1061831919">
    <w:abstractNumId w:val="12"/>
  </w:num>
  <w:num w:numId="5" w16cid:durableId="2040624469">
    <w:abstractNumId w:val="13"/>
  </w:num>
  <w:num w:numId="6" w16cid:durableId="1582566037">
    <w:abstractNumId w:val="19"/>
  </w:num>
  <w:num w:numId="7" w16cid:durableId="1448818031">
    <w:abstractNumId w:val="6"/>
  </w:num>
  <w:num w:numId="8" w16cid:durableId="1867207440">
    <w:abstractNumId w:val="10"/>
  </w:num>
  <w:num w:numId="9" w16cid:durableId="1042747891">
    <w:abstractNumId w:val="17"/>
  </w:num>
  <w:num w:numId="10" w16cid:durableId="1244952578">
    <w:abstractNumId w:val="1"/>
  </w:num>
  <w:num w:numId="11" w16cid:durableId="434442458">
    <w:abstractNumId w:val="5"/>
  </w:num>
  <w:num w:numId="12" w16cid:durableId="1792631100">
    <w:abstractNumId w:val="0"/>
  </w:num>
  <w:num w:numId="13" w16cid:durableId="2083528866">
    <w:abstractNumId w:val="2"/>
  </w:num>
  <w:num w:numId="14" w16cid:durableId="1319531683">
    <w:abstractNumId w:val="9"/>
  </w:num>
  <w:num w:numId="15" w16cid:durableId="10839661">
    <w:abstractNumId w:val="8"/>
  </w:num>
  <w:num w:numId="16" w16cid:durableId="1785884553">
    <w:abstractNumId w:val="16"/>
  </w:num>
  <w:num w:numId="17" w16cid:durableId="433938330">
    <w:abstractNumId w:val="3"/>
  </w:num>
  <w:num w:numId="18" w16cid:durableId="190920793">
    <w:abstractNumId w:val="21"/>
  </w:num>
  <w:num w:numId="19" w16cid:durableId="1632855490">
    <w:abstractNumId w:val="18"/>
  </w:num>
  <w:num w:numId="20" w16cid:durableId="1084837249">
    <w:abstractNumId w:val="14"/>
  </w:num>
  <w:num w:numId="21" w16cid:durableId="141503556">
    <w:abstractNumId w:val="20"/>
  </w:num>
  <w:num w:numId="22" w16cid:durableId="13505268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48D"/>
    <w:rsid w:val="00003212"/>
    <w:rsid w:val="00007701"/>
    <w:rsid w:val="000120E7"/>
    <w:rsid w:val="00052382"/>
    <w:rsid w:val="0006568A"/>
    <w:rsid w:val="00065A07"/>
    <w:rsid w:val="00076F0F"/>
    <w:rsid w:val="00084253"/>
    <w:rsid w:val="000A48BE"/>
    <w:rsid w:val="000B1B18"/>
    <w:rsid w:val="000D1F49"/>
    <w:rsid w:val="00170922"/>
    <w:rsid w:val="001727CA"/>
    <w:rsid w:val="001F0EA2"/>
    <w:rsid w:val="002079F8"/>
    <w:rsid w:val="00274885"/>
    <w:rsid w:val="002C56E6"/>
    <w:rsid w:val="002D3238"/>
    <w:rsid w:val="003148BC"/>
    <w:rsid w:val="00361E11"/>
    <w:rsid w:val="00366154"/>
    <w:rsid w:val="0036709C"/>
    <w:rsid w:val="003D446F"/>
    <w:rsid w:val="003F0847"/>
    <w:rsid w:val="0040090B"/>
    <w:rsid w:val="00413225"/>
    <w:rsid w:val="0046302A"/>
    <w:rsid w:val="00487D2D"/>
    <w:rsid w:val="004B6A81"/>
    <w:rsid w:val="004C591C"/>
    <w:rsid w:val="004D5D62"/>
    <w:rsid w:val="004E5717"/>
    <w:rsid w:val="005112D0"/>
    <w:rsid w:val="005377AA"/>
    <w:rsid w:val="00576892"/>
    <w:rsid w:val="00577E06"/>
    <w:rsid w:val="005852FD"/>
    <w:rsid w:val="005A3BF7"/>
    <w:rsid w:val="005C5565"/>
    <w:rsid w:val="005F2035"/>
    <w:rsid w:val="005F7990"/>
    <w:rsid w:val="006307EE"/>
    <w:rsid w:val="0063739C"/>
    <w:rsid w:val="00687023"/>
    <w:rsid w:val="00770F25"/>
    <w:rsid w:val="007A35A8"/>
    <w:rsid w:val="007B0A85"/>
    <w:rsid w:val="007C6A52"/>
    <w:rsid w:val="0082043E"/>
    <w:rsid w:val="00897670"/>
    <w:rsid w:val="008B0E32"/>
    <w:rsid w:val="008B7D7B"/>
    <w:rsid w:val="008E203A"/>
    <w:rsid w:val="008F35AF"/>
    <w:rsid w:val="0091229C"/>
    <w:rsid w:val="00920221"/>
    <w:rsid w:val="009376C0"/>
    <w:rsid w:val="00940E73"/>
    <w:rsid w:val="0095214A"/>
    <w:rsid w:val="0098597D"/>
    <w:rsid w:val="009A2F12"/>
    <w:rsid w:val="009F619A"/>
    <w:rsid w:val="009F6DDE"/>
    <w:rsid w:val="00A1613A"/>
    <w:rsid w:val="00A3248D"/>
    <w:rsid w:val="00A370A8"/>
    <w:rsid w:val="00A65F6A"/>
    <w:rsid w:val="00A72487"/>
    <w:rsid w:val="00AF6BFE"/>
    <w:rsid w:val="00BD4753"/>
    <w:rsid w:val="00BD5715"/>
    <w:rsid w:val="00BD5CB1"/>
    <w:rsid w:val="00BE62EE"/>
    <w:rsid w:val="00C003BA"/>
    <w:rsid w:val="00C26236"/>
    <w:rsid w:val="00C46878"/>
    <w:rsid w:val="00C9238F"/>
    <w:rsid w:val="00C96307"/>
    <w:rsid w:val="00CA19FD"/>
    <w:rsid w:val="00CB4A51"/>
    <w:rsid w:val="00CD4532"/>
    <w:rsid w:val="00CD47B0"/>
    <w:rsid w:val="00CE6104"/>
    <w:rsid w:val="00CE7918"/>
    <w:rsid w:val="00D16163"/>
    <w:rsid w:val="00DB3FAD"/>
    <w:rsid w:val="00E24F77"/>
    <w:rsid w:val="00E52774"/>
    <w:rsid w:val="00E61C09"/>
    <w:rsid w:val="00EB3B58"/>
    <w:rsid w:val="00EC7359"/>
    <w:rsid w:val="00EE3054"/>
    <w:rsid w:val="00F00606"/>
    <w:rsid w:val="00F01256"/>
    <w:rsid w:val="00FB6F4D"/>
    <w:rsid w:val="00FC340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8F3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illsborochristianpreschool/Documents/2024-2025/New%20Student%20Paperwork/24-25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24-25 Application Form.dotx</Template>
  <TotalTime>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2026-01-19T18:03:00Z</dcterms:created>
  <dcterms:modified xsi:type="dcterms:W3CDTF">2026-01-19T18:03:00Z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